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Look w:val="0600" w:firstRow="0" w:lastRow="0" w:firstColumn="0" w:lastColumn="0" w:noHBand="1" w:noVBand="1"/>
      </w:tblPr>
      <w:tblGrid>
        <w:gridCol w:w="6300"/>
        <w:gridCol w:w="630"/>
        <w:gridCol w:w="4590"/>
      </w:tblGrid>
      <w:tr w:rsidR="00BE1B8B" w14:paraId="5BD38DB7" w14:textId="77777777" w:rsidTr="00E23A3E">
        <w:trPr>
          <w:trHeight w:val="2160"/>
          <w:jc w:val="center"/>
        </w:trPr>
        <w:tc>
          <w:tcPr>
            <w:tcW w:w="6930" w:type="dxa"/>
            <w:gridSpan w:val="2"/>
            <w:shd w:val="clear" w:color="auto" w:fill="auto"/>
            <w:vAlign w:val="bottom"/>
          </w:tcPr>
          <w:p w14:paraId="37A205DE" w14:textId="77777777" w:rsidR="00BE1B8B" w:rsidRPr="00382BBF" w:rsidRDefault="00BE1B8B" w:rsidP="00337F39">
            <w:pPr>
              <w:pStyle w:val="Subtitle"/>
              <w:rPr>
                <w:lang w:eastAsia="ja-JP"/>
              </w:rPr>
            </w:pPr>
          </w:p>
        </w:tc>
        <w:tc>
          <w:tcPr>
            <w:tcW w:w="4590" w:type="dxa"/>
            <w:shd w:val="clear" w:color="auto" w:fill="auto"/>
          </w:tcPr>
          <w:p w14:paraId="5DC7FA20" w14:textId="77777777" w:rsidR="00BE1B8B" w:rsidRDefault="00BE1B8B" w:rsidP="004A3CC5">
            <w:pPr>
              <w:rPr>
                <w:lang w:eastAsia="ja-JP"/>
              </w:rPr>
            </w:pPr>
          </w:p>
        </w:tc>
      </w:tr>
      <w:tr w:rsidR="00153C76" w:rsidRPr="00337F39" w14:paraId="728A0DD5" w14:textId="77777777" w:rsidTr="00E23A3E">
        <w:trPr>
          <w:trHeight w:val="547"/>
          <w:jc w:val="center"/>
        </w:trPr>
        <w:tc>
          <w:tcPr>
            <w:tcW w:w="11520" w:type="dxa"/>
            <w:gridSpan w:val="3"/>
            <w:shd w:val="clear" w:color="auto" w:fill="auto"/>
            <w:vAlign w:val="center"/>
          </w:tcPr>
          <w:p w14:paraId="5DF09B7E" w14:textId="77777777" w:rsidR="00153C76" w:rsidRPr="004E0047" w:rsidRDefault="00153C76" w:rsidP="00D255DD">
            <w:pPr>
              <w:pStyle w:val="Info"/>
              <w:rPr>
                <w:b/>
                <w:color w:val="FF0000"/>
                <w:sz w:val="28"/>
                <w:szCs w:val="28"/>
              </w:rPr>
            </w:pPr>
            <w:bookmarkStart w:id="0" w:name="_Hlk518855180"/>
            <w:r w:rsidRPr="004E0047">
              <w:rPr>
                <w:b/>
                <w:sz w:val="28"/>
                <w:szCs w:val="28"/>
              </w:rPr>
              <w:t xml:space="preserve">  | </w:t>
            </w:r>
            <w:sdt>
              <w:sdtPr>
                <w:rPr>
                  <w:b/>
                  <w:sz w:val="28"/>
                  <w:szCs w:val="28"/>
                </w:rPr>
                <w:alias w:val="Publication Name"/>
                <w:tag w:val=""/>
                <w:id w:val="1848599215"/>
                <w:placeholder>
                  <w:docPart w:val="D5D89963165643DBA3B8B6A3E126C7F1"/>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D255DD">
                  <w:rPr>
                    <w:b/>
                    <w:sz w:val="28"/>
                    <w:szCs w:val="28"/>
                  </w:rPr>
                  <w:t>May</w:t>
                </w:r>
                <w:r w:rsidR="00AD646B">
                  <w:rPr>
                    <w:b/>
                    <w:sz w:val="28"/>
                    <w:szCs w:val="28"/>
                  </w:rPr>
                  <w:t xml:space="preserve"> | </w:t>
                </w:r>
                <w:r w:rsidR="00B17251">
                  <w:rPr>
                    <w:b/>
                    <w:sz w:val="28"/>
                    <w:szCs w:val="28"/>
                  </w:rPr>
                  <w:t>2020</w:t>
                </w:r>
              </w:sdtContent>
            </w:sdt>
            <w:bookmarkEnd w:id="0"/>
          </w:p>
        </w:tc>
      </w:tr>
      <w:tr w:rsidR="00CA7E2C" w14:paraId="080B3C71" w14:textId="77777777" w:rsidTr="00337F39">
        <w:trPr>
          <w:jc w:val="center"/>
        </w:trPr>
        <w:tc>
          <w:tcPr>
            <w:tcW w:w="6300" w:type="dxa"/>
            <w:shd w:val="clear" w:color="auto" w:fill="auto"/>
          </w:tcPr>
          <w:p w14:paraId="35419526" w14:textId="77777777" w:rsidR="00CA7E2C" w:rsidRPr="00782258" w:rsidRDefault="00C83F2D" w:rsidP="00337F39">
            <w:pPr>
              <w:pStyle w:val="Heading1"/>
              <w:rPr>
                <w:color w:val="auto"/>
              </w:rPr>
            </w:pPr>
            <w:r w:rsidRPr="00782258">
              <w:rPr>
                <w:color w:val="auto"/>
              </w:rPr>
              <w:t>Thank you!</w:t>
            </w:r>
          </w:p>
          <w:p w14:paraId="09E291D9" w14:textId="77777777" w:rsidR="000930C3" w:rsidRDefault="00C83F2D" w:rsidP="0001407D">
            <w:pPr>
              <w:pStyle w:val="NormalonDarkBackground"/>
              <w:rPr>
                <w:b/>
                <w:color w:val="auto"/>
                <w:sz w:val="32"/>
                <w:szCs w:val="32"/>
              </w:rPr>
            </w:pPr>
            <w:r w:rsidRPr="00C83F2D">
              <w:rPr>
                <w:b/>
                <w:color w:val="auto"/>
                <w:sz w:val="32"/>
                <w:szCs w:val="32"/>
              </w:rPr>
              <w:t>Thank you to</w:t>
            </w:r>
            <w:r w:rsidR="0001407D">
              <w:rPr>
                <w:b/>
                <w:color w:val="auto"/>
                <w:sz w:val="32"/>
                <w:szCs w:val="32"/>
              </w:rPr>
              <w:t xml:space="preserve"> everyone for your patience during this pandemic. Please let us know if you need anything. </w:t>
            </w:r>
            <w:r w:rsidR="00E2063A">
              <w:rPr>
                <w:b/>
                <w:color w:val="auto"/>
                <w:sz w:val="32"/>
                <w:szCs w:val="32"/>
              </w:rPr>
              <w:t xml:space="preserve"> </w:t>
            </w:r>
          </w:p>
          <w:p w14:paraId="7820D906" w14:textId="77777777" w:rsidR="00E2063A" w:rsidRDefault="00E2063A" w:rsidP="0001407D">
            <w:pPr>
              <w:pStyle w:val="NormalonDarkBackground"/>
              <w:rPr>
                <w:b/>
                <w:color w:val="FF0000"/>
                <w:sz w:val="32"/>
                <w:szCs w:val="32"/>
              </w:rPr>
            </w:pPr>
            <w:r>
              <w:rPr>
                <w:b/>
                <w:color w:val="FF0000"/>
                <w:sz w:val="32"/>
                <w:szCs w:val="32"/>
              </w:rPr>
              <w:t>Please note that fair will be live unless something drastic happens we do have a plan B.</w:t>
            </w:r>
          </w:p>
          <w:p w14:paraId="30039485" w14:textId="729C7AD3" w:rsidR="00E2063A" w:rsidRPr="004E0047" w:rsidRDefault="00E2063A" w:rsidP="0001407D">
            <w:pPr>
              <w:pStyle w:val="NormalonDarkBackground"/>
              <w:rPr>
                <w:b/>
                <w:color w:val="FF0000"/>
                <w:sz w:val="32"/>
                <w:szCs w:val="32"/>
              </w:rPr>
            </w:pPr>
          </w:p>
        </w:tc>
        <w:tc>
          <w:tcPr>
            <w:tcW w:w="630" w:type="dxa"/>
            <w:shd w:val="clear" w:color="auto" w:fill="auto"/>
          </w:tcPr>
          <w:p w14:paraId="14657142" w14:textId="77777777" w:rsidR="00CA7E2C" w:rsidRDefault="00CA7E2C" w:rsidP="00CA7E2C">
            <w:pPr>
              <w:rPr>
                <w:lang w:eastAsia="ja-JP"/>
              </w:rPr>
            </w:pPr>
          </w:p>
        </w:tc>
        <w:tc>
          <w:tcPr>
            <w:tcW w:w="4590" w:type="dxa"/>
            <w:shd w:val="clear" w:color="auto" w:fill="auto"/>
          </w:tcPr>
          <w:p w14:paraId="12B6BAA2" w14:textId="77777777" w:rsidR="00CA7E2C" w:rsidRPr="00382BBF" w:rsidRDefault="00337F39" w:rsidP="00CA7E2C">
            <w:pPr>
              <w:pStyle w:val="TOCHeading"/>
            </w:pPr>
            <w:r w:rsidRPr="00382BBF">
              <w:t xml:space="preserve">Inside </w:t>
            </w:r>
            <w:r w:rsidRPr="00CA7E2C">
              <w:t>This I</w:t>
            </w:r>
            <w:r w:rsidRPr="00382BBF">
              <w:t>ssue</w:t>
            </w:r>
          </w:p>
          <w:p w14:paraId="0722A189" w14:textId="77777777" w:rsidR="00CA7E2C" w:rsidRPr="004E0047" w:rsidRDefault="00234090" w:rsidP="00AF690A">
            <w:pPr>
              <w:pStyle w:val="TOC1"/>
              <w:spacing w:before="0" w:line="240" w:lineRule="auto"/>
            </w:pPr>
            <w:sdt>
              <w:sdtPr>
                <w:id w:val="-107735066"/>
                <w:placeholder>
                  <w:docPart w:val="4234E70108BF4F2C8C7170E7E035F7E2"/>
                </w:placeholder>
                <w:temporary/>
                <w:showingPlcHdr/>
                <w15:appearance w15:val="hidden"/>
              </w:sdtPr>
              <w:sdtEndPr/>
              <w:sdtContent>
                <w:r w:rsidR="00CA7E2C" w:rsidRPr="004E0047">
                  <w:t>PG. 2</w:t>
                </w:r>
              </w:sdtContent>
            </w:sdt>
          </w:p>
          <w:p w14:paraId="569BBF96" w14:textId="77777777" w:rsidR="00CA7E2C" w:rsidRPr="004E0047" w:rsidRDefault="00982D92" w:rsidP="004E0047">
            <w:pPr>
              <w:pStyle w:val="TOC2"/>
            </w:pPr>
            <w:r w:rsidRPr="004E0047">
              <w:t xml:space="preserve">Calendar of </w:t>
            </w:r>
            <w:r w:rsidR="000449AC">
              <w:t xml:space="preserve">Events </w:t>
            </w:r>
          </w:p>
          <w:p w14:paraId="3011CDE3" w14:textId="77777777" w:rsidR="00CA7E2C" w:rsidRPr="004E0047" w:rsidRDefault="00234090" w:rsidP="00AF690A">
            <w:pPr>
              <w:pStyle w:val="TOC1"/>
              <w:spacing w:before="0" w:line="240" w:lineRule="auto"/>
            </w:pPr>
            <w:sdt>
              <w:sdtPr>
                <w:id w:val="-102650644"/>
                <w:placeholder>
                  <w:docPart w:val="E00A85E447D949908DE52FE9DCFC3649"/>
                </w:placeholder>
                <w:temporary/>
                <w:showingPlcHdr/>
                <w15:appearance w15:val="hidden"/>
              </w:sdtPr>
              <w:sdtEndPr/>
              <w:sdtContent>
                <w:r w:rsidR="00CA7E2C" w:rsidRPr="004E0047">
                  <w:t>PG. 3</w:t>
                </w:r>
              </w:sdtContent>
            </w:sdt>
          </w:p>
          <w:p w14:paraId="361442A0" w14:textId="77777777" w:rsidR="00AF690A" w:rsidRPr="004E0047" w:rsidRDefault="00227782" w:rsidP="004E0047">
            <w:pPr>
              <w:pStyle w:val="TOC2"/>
            </w:pPr>
            <w:r>
              <w:t>Discovery Days</w:t>
            </w:r>
            <w:r w:rsidR="00B6739E" w:rsidRPr="004E0047">
              <w:t xml:space="preserve">: </w:t>
            </w:r>
            <w:r w:rsidR="00EF69E9" w:rsidRPr="004E0047">
              <w:t>Steer Tag Day</w:t>
            </w:r>
            <w:r w:rsidR="00A92A22" w:rsidRPr="004E0047">
              <w:t>:</w:t>
            </w:r>
            <w:r w:rsidR="00B6739E" w:rsidRPr="004E0047">
              <w:t xml:space="preserve"> </w:t>
            </w:r>
            <w:r w:rsidR="00C83F2D">
              <w:t>Fair Entry</w:t>
            </w:r>
            <w:r w:rsidR="00B6739E" w:rsidRPr="004E0047">
              <w:t xml:space="preserve">: </w:t>
            </w:r>
            <w:r>
              <w:t>Livestock Club: Livestock Judging</w:t>
            </w:r>
          </w:p>
          <w:p w14:paraId="424CC0B4" w14:textId="77777777" w:rsidR="00CA7E2C" w:rsidRPr="004E0047" w:rsidRDefault="00234090" w:rsidP="00AF690A">
            <w:pPr>
              <w:pStyle w:val="TOC1"/>
              <w:spacing w:before="0" w:line="240" w:lineRule="auto"/>
            </w:pPr>
            <w:sdt>
              <w:sdtPr>
                <w:id w:val="439036342"/>
                <w:placeholder>
                  <w:docPart w:val="1A183ED7500F4EFAA438AD21F3EF3357"/>
                </w:placeholder>
                <w:temporary/>
                <w:showingPlcHdr/>
                <w15:appearance w15:val="hidden"/>
              </w:sdtPr>
              <w:sdtEndPr/>
              <w:sdtContent>
                <w:r w:rsidR="00CA7E2C" w:rsidRPr="004E0047">
                  <w:t>PG. 4</w:t>
                </w:r>
              </w:sdtContent>
            </w:sdt>
            <w:r w:rsidR="000449AC">
              <w:t xml:space="preserve"> </w:t>
            </w:r>
          </w:p>
          <w:p w14:paraId="1589854C" w14:textId="77777777" w:rsidR="00CA7E2C" w:rsidRPr="004E0047" w:rsidRDefault="00C83F2D" w:rsidP="004E0047">
            <w:pPr>
              <w:pStyle w:val="TOC2"/>
            </w:pPr>
            <w:r>
              <w:t>Horse Show: Geology Day: Fair Promotion</w:t>
            </w:r>
          </w:p>
          <w:p w14:paraId="57CB6829" w14:textId="77777777" w:rsidR="00AF690A" w:rsidRPr="004E0047" w:rsidRDefault="000449AC" w:rsidP="00AF690A">
            <w:pPr>
              <w:spacing w:before="0" w:after="0" w:line="240" w:lineRule="auto"/>
              <w:rPr>
                <w:b/>
                <w:color w:val="FFFFFF" w:themeColor="background1"/>
                <w:sz w:val="24"/>
                <w:szCs w:val="24"/>
                <w:lang w:eastAsia="ja-JP"/>
              </w:rPr>
            </w:pPr>
            <w:r>
              <w:rPr>
                <w:b/>
                <w:color w:val="FFFFFF" w:themeColor="background1"/>
                <w:sz w:val="24"/>
                <w:szCs w:val="24"/>
                <w:lang w:eastAsia="ja-JP"/>
              </w:rPr>
              <w:t xml:space="preserve">PG. </w:t>
            </w:r>
            <w:r w:rsidR="00C83F2D">
              <w:rPr>
                <w:b/>
                <w:color w:val="FFFFFF" w:themeColor="background1"/>
                <w:sz w:val="24"/>
                <w:szCs w:val="24"/>
                <w:lang w:eastAsia="ja-JP"/>
              </w:rPr>
              <w:t>5</w:t>
            </w:r>
          </w:p>
          <w:p w14:paraId="3167C589" w14:textId="77777777" w:rsidR="00AF690A" w:rsidRDefault="00AF690A" w:rsidP="00AF690A">
            <w:pPr>
              <w:spacing w:before="0" w:after="0" w:line="240" w:lineRule="auto"/>
              <w:rPr>
                <w:b/>
                <w:color w:val="FFFFFF" w:themeColor="background1"/>
                <w:sz w:val="24"/>
                <w:szCs w:val="24"/>
                <w:lang w:eastAsia="ja-JP"/>
              </w:rPr>
            </w:pPr>
            <w:r w:rsidRPr="004E0047">
              <w:rPr>
                <w:b/>
                <w:color w:val="FFFFFF" w:themeColor="background1"/>
                <w:sz w:val="24"/>
                <w:szCs w:val="24"/>
                <w:lang w:eastAsia="ja-JP"/>
              </w:rPr>
              <w:t xml:space="preserve">      </w:t>
            </w:r>
            <w:r w:rsidR="00C83F2D">
              <w:rPr>
                <w:b/>
                <w:color w:val="FFFFFF" w:themeColor="background1"/>
                <w:sz w:val="24"/>
                <w:szCs w:val="24"/>
                <w:lang w:eastAsia="ja-JP"/>
              </w:rPr>
              <w:t>Ice Cream Social</w:t>
            </w:r>
            <w:r w:rsidR="00E838C0">
              <w:rPr>
                <w:b/>
                <w:color w:val="FFFFFF" w:themeColor="background1"/>
                <w:sz w:val="24"/>
                <w:szCs w:val="24"/>
                <w:lang w:eastAsia="ja-JP"/>
              </w:rPr>
              <w:t xml:space="preserve">: </w:t>
            </w:r>
            <w:r w:rsidR="00C83F2D">
              <w:rPr>
                <w:b/>
                <w:color w:val="FFFFFF" w:themeColor="background1"/>
                <w:sz w:val="24"/>
                <w:szCs w:val="24"/>
                <w:lang w:eastAsia="ja-JP"/>
              </w:rPr>
              <w:t>Royalty Contest</w:t>
            </w:r>
          </w:p>
          <w:p w14:paraId="7511EE09" w14:textId="77777777" w:rsidR="00C83F2D" w:rsidRDefault="00C83F2D" w:rsidP="00AF690A">
            <w:pPr>
              <w:spacing w:before="0" w:after="0" w:line="240" w:lineRule="auto"/>
              <w:rPr>
                <w:b/>
                <w:color w:val="FFFFFF" w:themeColor="background1"/>
                <w:sz w:val="24"/>
                <w:szCs w:val="24"/>
                <w:lang w:eastAsia="ja-JP"/>
              </w:rPr>
            </w:pPr>
            <w:r>
              <w:rPr>
                <w:b/>
                <w:color w:val="FFFFFF" w:themeColor="background1"/>
                <w:sz w:val="24"/>
                <w:szCs w:val="24"/>
                <w:lang w:eastAsia="ja-JP"/>
              </w:rPr>
              <w:t>PG. 6</w:t>
            </w:r>
          </w:p>
          <w:p w14:paraId="4BE5C43B" w14:textId="77777777" w:rsidR="00C83F2D" w:rsidRPr="004E0047" w:rsidRDefault="00C83F2D" w:rsidP="00AF690A">
            <w:pPr>
              <w:spacing w:before="0" w:after="0" w:line="240" w:lineRule="auto"/>
              <w:rPr>
                <w:b/>
                <w:color w:val="FFFFFF" w:themeColor="background1"/>
                <w:sz w:val="24"/>
                <w:szCs w:val="24"/>
                <w:lang w:eastAsia="ja-JP"/>
              </w:rPr>
            </w:pPr>
            <w:r>
              <w:rPr>
                <w:b/>
                <w:color w:val="FFFFFF" w:themeColor="background1"/>
                <w:sz w:val="24"/>
                <w:szCs w:val="24"/>
                <w:lang w:eastAsia="ja-JP"/>
              </w:rPr>
              <w:t xml:space="preserve">      </w:t>
            </w:r>
            <w:proofErr w:type="spellStart"/>
            <w:r>
              <w:rPr>
                <w:b/>
                <w:color w:val="FFFFFF" w:themeColor="background1"/>
                <w:sz w:val="24"/>
                <w:szCs w:val="24"/>
                <w:lang w:eastAsia="ja-JP"/>
              </w:rPr>
              <w:t>Herdsmanship</w:t>
            </w:r>
            <w:proofErr w:type="spellEnd"/>
            <w:r>
              <w:rPr>
                <w:b/>
                <w:color w:val="FFFFFF" w:themeColor="background1"/>
                <w:sz w:val="24"/>
                <w:szCs w:val="24"/>
                <w:lang w:eastAsia="ja-JP"/>
              </w:rPr>
              <w:t xml:space="preserve"> Contest: Poultry Testing: </w:t>
            </w:r>
          </w:p>
          <w:p w14:paraId="48A5FA1A" w14:textId="77777777" w:rsidR="00EF69E9" w:rsidRPr="00AF690A" w:rsidRDefault="00EF69E9" w:rsidP="00AF690A">
            <w:pPr>
              <w:spacing w:before="0" w:after="0" w:line="240" w:lineRule="auto"/>
              <w:rPr>
                <w:color w:val="FFFFFF" w:themeColor="background1"/>
                <w:sz w:val="24"/>
                <w:szCs w:val="24"/>
                <w:lang w:eastAsia="ja-JP"/>
              </w:rPr>
            </w:pPr>
            <w:r w:rsidRPr="004E0047">
              <w:rPr>
                <w:b/>
                <w:color w:val="FFFFFF" w:themeColor="background1"/>
                <w:sz w:val="24"/>
                <w:szCs w:val="24"/>
                <w:lang w:eastAsia="ja-JP"/>
              </w:rPr>
              <w:t xml:space="preserve">       </w:t>
            </w:r>
          </w:p>
          <w:p w14:paraId="22789C27" w14:textId="77777777" w:rsidR="00AF690A" w:rsidRPr="00AF690A" w:rsidRDefault="00AF690A" w:rsidP="00AF690A">
            <w:pPr>
              <w:rPr>
                <w:color w:val="FFFFFF" w:themeColor="background1"/>
                <w:lang w:eastAsia="ja-JP"/>
              </w:rPr>
            </w:pPr>
          </w:p>
        </w:tc>
      </w:tr>
    </w:tbl>
    <w:p w14:paraId="321A7E56" w14:textId="77777777" w:rsidR="00F86BB6" w:rsidRPr="00337F39" w:rsidRDefault="007C54B5" w:rsidP="00337F39">
      <w:pPr>
        <w:spacing w:before="0" w:after="0"/>
        <w:rPr>
          <w:sz w:val="12"/>
        </w:rPr>
      </w:pPr>
      <w:r>
        <w:rPr>
          <w:noProof/>
        </w:rPr>
        <w:drawing>
          <wp:anchor distT="0" distB="0" distL="114300" distR="114300" simplePos="0" relativeHeight="251724287" behindDoc="1" locked="0" layoutInCell="1" allowOverlap="1" wp14:anchorId="022580B2" wp14:editId="73C6DA71">
            <wp:simplePos x="0" y="0"/>
            <wp:positionH relativeFrom="column">
              <wp:posOffset>-66675</wp:posOffset>
            </wp:positionH>
            <wp:positionV relativeFrom="paragraph">
              <wp:posOffset>-7766050</wp:posOffset>
            </wp:positionV>
            <wp:extent cx="2247900" cy="2247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33c0329c668df4c478b76f2935f1ee--winston-churchill--h.jpg"/>
                    <pic:cNvPicPr/>
                  </pic:nvPicPr>
                  <pic:blipFill>
                    <a:blip r:embed="rId12">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191" behindDoc="0" locked="0" layoutInCell="1" allowOverlap="1" wp14:anchorId="2EB72095" wp14:editId="4269C487">
            <wp:simplePos x="0" y="0"/>
            <wp:positionH relativeFrom="column">
              <wp:posOffset>2676842</wp:posOffset>
            </wp:positionH>
            <wp:positionV relativeFrom="paragraph">
              <wp:posOffset>-7281227</wp:posOffset>
            </wp:positionV>
            <wp:extent cx="2349499" cy="1762124"/>
            <wp:effectExtent l="7938" t="0" r="2222" b="222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113[7227].JPG"/>
                    <pic:cNvPicPr/>
                  </pic:nvPicPr>
                  <pic:blipFill>
                    <a:blip r:embed="rId13" cstate="hqprint">
                      <a:extLst>
                        <a:ext uri="{28A0092B-C50C-407E-A947-70E740481C1C}">
                          <a14:useLocalDpi xmlns:a14="http://schemas.microsoft.com/office/drawing/2010/main" val="0"/>
                        </a:ext>
                      </a:extLst>
                    </a:blip>
                    <a:stretch>
                      <a:fillRect/>
                    </a:stretch>
                  </pic:blipFill>
                  <pic:spPr>
                    <a:xfrm rot="5400000">
                      <a:off x="0" y="0"/>
                      <a:ext cx="2349499" cy="1762124"/>
                    </a:xfrm>
                    <a:prstGeom prst="rect">
                      <a:avLst/>
                    </a:prstGeom>
                  </pic:spPr>
                </pic:pic>
              </a:graphicData>
            </a:graphic>
            <wp14:sizeRelH relativeFrom="margin">
              <wp14:pctWidth>0</wp14:pctWidth>
            </wp14:sizeRelH>
            <wp14:sizeRelV relativeFrom="margin">
              <wp14:pctHeight>0</wp14:pctHeight>
            </wp14:sizeRelV>
          </wp:anchor>
        </w:drawing>
      </w:r>
      <w:r>
        <w:rPr>
          <w:b/>
          <w:noProof/>
          <w:color w:val="FF0000"/>
          <w:sz w:val="32"/>
          <w:szCs w:val="32"/>
        </w:rPr>
        <w:drawing>
          <wp:anchor distT="0" distB="0" distL="114300" distR="114300" simplePos="0" relativeHeight="251719167" behindDoc="0" locked="0" layoutInCell="1" allowOverlap="1" wp14:anchorId="6EA5450F" wp14:editId="55573E5E">
            <wp:simplePos x="0" y="0"/>
            <wp:positionH relativeFrom="column">
              <wp:posOffset>4909185</wp:posOffset>
            </wp:positionH>
            <wp:positionV relativeFrom="paragraph">
              <wp:posOffset>-8936990</wp:posOffset>
            </wp:positionV>
            <wp:extent cx="2088515" cy="2860675"/>
            <wp:effectExtent l="0" t="5080" r="190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192[7235].JPG"/>
                    <pic:cNvPicPr/>
                  </pic:nvPicPr>
                  <pic:blipFill rotWithShape="1">
                    <a:blip r:embed="rId14" cstate="hqprint">
                      <a:extLst>
                        <a:ext uri="{28A0092B-C50C-407E-A947-70E740481C1C}">
                          <a14:useLocalDpi xmlns:a14="http://schemas.microsoft.com/office/drawing/2010/main" val="0"/>
                        </a:ext>
                      </a:extLst>
                    </a:blip>
                    <a:srcRect l="19865" r="25381"/>
                    <a:stretch/>
                  </pic:blipFill>
                  <pic:spPr bwMode="auto">
                    <a:xfrm rot="5400000">
                      <a:off x="0" y="0"/>
                      <a:ext cx="2088515" cy="286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5" behindDoc="1" locked="0" layoutInCell="1" allowOverlap="1" wp14:anchorId="0F0087F9" wp14:editId="226D1D8C">
            <wp:simplePos x="0" y="0"/>
            <wp:positionH relativeFrom="column">
              <wp:posOffset>2045326</wp:posOffset>
            </wp:positionH>
            <wp:positionV relativeFrom="paragraph">
              <wp:posOffset>-8952856</wp:posOffset>
            </wp:positionV>
            <wp:extent cx="2118709" cy="1850041"/>
            <wp:effectExtent l="952"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130[7231].JPG"/>
                    <pic:cNvPicPr/>
                  </pic:nvPicPr>
                  <pic:blipFill rotWithShape="1">
                    <a:blip r:embed="rId15" cstate="hqprint">
                      <a:extLst>
                        <a:ext uri="{28A0092B-C50C-407E-A947-70E740481C1C}">
                          <a14:useLocalDpi xmlns:a14="http://schemas.microsoft.com/office/drawing/2010/main" val="0"/>
                        </a:ext>
                      </a:extLst>
                    </a:blip>
                    <a:srcRect l="20504" t="16738" r="22049" b="16379"/>
                    <a:stretch/>
                  </pic:blipFill>
                  <pic:spPr bwMode="auto">
                    <a:xfrm rot="5400000">
                      <a:off x="0" y="0"/>
                      <a:ext cx="2118709" cy="1850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D876D" w14:textId="77777777" w:rsidR="00F86BB6" w:rsidRPr="00337F39" w:rsidRDefault="00F86BB6" w:rsidP="00337F39">
      <w:pPr>
        <w:spacing w:before="0" w:after="0"/>
        <w:rPr>
          <w:sz w:val="12"/>
        </w:rPr>
        <w:sectPr w:rsidR="00F86BB6" w:rsidRPr="00337F39" w:rsidSect="00BE1B8B">
          <w:headerReference w:type="default" r:id="rId16"/>
          <w:footerReference w:type="even" r:id="rId17"/>
          <w:footerReference w:type="default" r:id="rId18"/>
          <w:headerReference w:type="first" r:id="rId19"/>
          <w:footerReference w:type="first" r:id="rId20"/>
          <w:pgSz w:w="12240" w:h="15840"/>
          <w:pgMar w:top="6840" w:right="360" w:bottom="360" w:left="360" w:header="720" w:footer="432" w:gutter="0"/>
          <w:cols w:space="720"/>
          <w:titlePg/>
          <w:docGrid w:linePitch="360"/>
        </w:sectPr>
      </w:pPr>
    </w:p>
    <w:tbl>
      <w:tblPr>
        <w:tblW w:w="0" w:type="auto"/>
        <w:tblLook w:val="0600" w:firstRow="0" w:lastRow="0" w:firstColumn="0" w:lastColumn="0" w:noHBand="1" w:noVBand="1"/>
      </w:tblPr>
      <w:tblGrid>
        <w:gridCol w:w="5376"/>
        <w:gridCol w:w="498"/>
        <w:gridCol w:w="5646"/>
      </w:tblGrid>
      <w:tr w:rsidR="00153C76" w14:paraId="28722EF6" w14:textId="77777777" w:rsidTr="00E23A3E">
        <w:trPr>
          <w:trHeight w:val="6489"/>
        </w:trPr>
        <w:tc>
          <w:tcPr>
            <w:tcW w:w="5580" w:type="dxa"/>
          </w:tcPr>
          <w:p w14:paraId="2DF146CD" w14:textId="77777777" w:rsidR="00153C76" w:rsidRPr="00AD401F" w:rsidRDefault="00845E59" w:rsidP="00153C76">
            <w:pPr>
              <w:pStyle w:val="Heading2"/>
              <w:rPr>
                <w:color w:val="850DFF" w:themeColor="accent1" w:themeShade="BF"/>
              </w:rPr>
            </w:pPr>
            <w:r w:rsidRPr="00AD401F">
              <w:rPr>
                <w:color w:val="850DFF" w:themeColor="accent1" w:themeShade="BF"/>
              </w:rPr>
              <w:lastRenderedPageBreak/>
              <w:t>Calendar of Events</w:t>
            </w:r>
          </w:p>
          <w:p w14:paraId="1C35F706" w14:textId="77777777" w:rsidR="00B24E74" w:rsidRDefault="00B24E74"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eastAsia="Calibri" w:hAnsi="Times New Roman" w:cs="Times New Roman"/>
                <w:color w:val="auto"/>
                <w:sz w:val="24"/>
                <w:szCs w:val="24"/>
              </w:rPr>
            </w:pPr>
          </w:p>
          <w:p w14:paraId="5D525EC5" w14:textId="77777777" w:rsidR="00AD646B"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b/>
                <w:color w:val="auto"/>
                <w:sz w:val="24"/>
                <w:szCs w:val="24"/>
              </w:rPr>
            </w:pPr>
            <w:r>
              <w:rPr>
                <w:rFonts w:ascii="Times New Roman" w:hAnsi="Times New Roman" w:cs="Times New Roman"/>
                <w:b/>
                <w:color w:val="auto"/>
                <w:sz w:val="24"/>
                <w:szCs w:val="24"/>
              </w:rPr>
              <w:t>May 2020</w:t>
            </w:r>
          </w:p>
          <w:p w14:paraId="3C0A913F" w14:textId="77777777" w:rsidR="00AD646B" w:rsidRDefault="00AD646B"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1             New Member deadline to exhibit at fair</w:t>
            </w:r>
          </w:p>
          <w:p w14:paraId="7C72E404" w14:textId="77777777" w:rsidR="00AD646B" w:rsidRDefault="00CC431F"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1             Horse ID papers</w:t>
            </w:r>
          </w:p>
          <w:p w14:paraId="5EA26E41" w14:textId="77777777" w:rsidR="00CC431F"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18          4-H Council Zoom Meeting</w:t>
            </w:r>
          </w:p>
          <w:p w14:paraId="186C96BF" w14:textId="77777777" w:rsidR="00A72363"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25</w:t>
            </w:r>
            <w:r w:rsidR="00A72363">
              <w:rPr>
                <w:rFonts w:ascii="Times New Roman" w:hAnsi="Times New Roman" w:cs="Times New Roman"/>
                <w:color w:val="auto"/>
                <w:sz w:val="24"/>
                <w:szCs w:val="24"/>
              </w:rPr>
              <w:t xml:space="preserve">           Office Closed</w:t>
            </w:r>
          </w:p>
          <w:p w14:paraId="18DFDCC7" w14:textId="77777777" w:rsidR="00B17251"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p>
          <w:p w14:paraId="5F258B65" w14:textId="77777777" w:rsidR="00A72363" w:rsidRPr="00CD4CFA" w:rsidRDefault="00CD4CFA"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b/>
                <w:color w:val="auto"/>
                <w:sz w:val="24"/>
                <w:szCs w:val="24"/>
              </w:rPr>
            </w:pPr>
            <w:r w:rsidRPr="00CD4CFA">
              <w:rPr>
                <w:rFonts w:ascii="Times New Roman" w:hAnsi="Times New Roman" w:cs="Times New Roman"/>
                <w:b/>
                <w:color w:val="auto"/>
                <w:sz w:val="24"/>
                <w:szCs w:val="24"/>
              </w:rPr>
              <w:t>June 2020</w:t>
            </w:r>
          </w:p>
          <w:p w14:paraId="3E617802" w14:textId="77777777" w:rsidR="00A72363"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2</w:t>
            </w:r>
            <w:r w:rsidR="00551009">
              <w:rPr>
                <w:rFonts w:ascii="Times New Roman" w:hAnsi="Times New Roman" w:cs="Times New Roman"/>
                <w:color w:val="auto"/>
                <w:sz w:val="24"/>
                <w:szCs w:val="24"/>
              </w:rPr>
              <w:t xml:space="preserve">             Favorite Foods</w:t>
            </w:r>
            <w:r>
              <w:rPr>
                <w:rFonts w:ascii="Times New Roman" w:hAnsi="Times New Roman" w:cs="Times New Roman"/>
                <w:color w:val="auto"/>
                <w:sz w:val="24"/>
                <w:szCs w:val="24"/>
              </w:rPr>
              <w:t xml:space="preserve"> Virtual</w:t>
            </w:r>
            <w:r w:rsidR="00551009">
              <w:rPr>
                <w:rFonts w:ascii="Times New Roman" w:hAnsi="Times New Roman" w:cs="Times New Roman"/>
                <w:color w:val="auto"/>
                <w:sz w:val="24"/>
                <w:szCs w:val="24"/>
              </w:rPr>
              <w:t xml:space="preserve"> Contest</w:t>
            </w:r>
          </w:p>
          <w:p w14:paraId="3C45C828" w14:textId="77777777" w:rsidR="00551009" w:rsidRDefault="00551009"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p>
          <w:p w14:paraId="5C1C81CB" w14:textId="77777777" w:rsidR="00551009" w:rsidRPr="00CD4CFA" w:rsidRDefault="00CD4CFA"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b/>
                <w:color w:val="auto"/>
                <w:sz w:val="24"/>
                <w:szCs w:val="24"/>
              </w:rPr>
            </w:pPr>
            <w:r w:rsidRPr="00CD4CFA">
              <w:rPr>
                <w:rFonts w:ascii="Times New Roman" w:hAnsi="Times New Roman" w:cs="Times New Roman"/>
                <w:b/>
                <w:color w:val="auto"/>
                <w:sz w:val="24"/>
                <w:szCs w:val="24"/>
              </w:rPr>
              <w:t>July 2020</w:t>
            </w:r>
          </w:p>
          <w:p w14:paraId="4CAC2BBA" w14:textId="77777777" w:rsidR="00551009" w:rsidRDefault="00551009"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4              Office Closed</w:t>
            </w:r>
          </w:p>
          <w:p w14:paraId="04165664" w14:textId="77777777" w:rsidR="00551009"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17</w:t>
            </w:r>
            <w:r w:rsidR="00551009">
              <w:rPr>
                <w:rFonts w:ascii="Times New Roman" w:hAnsi="Times New Roman" w:cs="Times New Roman"/>
                <w:color w:val="auto"/>
                <w:sz w:val="24"/>
                <w:szCs w:val="24"/>
              </w:rPr>
              <w:t xml:space="preserve">           Style Review and Clothing Judging</w:t>
            </w:r>
          </w:p>
          <w:p w14:paraId="67FCE94E" w14:textId="77777777" w:rsidR="00551009"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19</w:t>
            </w:r>
            <w:r w:rsidR="00551009">
              <w:rPr>
                <w:rFonts w:ascii="Times New Roman" w:hAnsi="Times New Roman" w:cs="Times New Roman"/>
                <w:color w:val="auto"/>
                <w:sz w:val="24"/>
                <w:szCs w:val="24"/>
              </w:rPr>
              <w:t xml:space="preserve">            Clean up and Set up for Fair</w:t>
            </w:r>
          </w:p>
          <w:p w14:paraId="6C8F5144" w14:textId="77777777" w:rsidR="00551009"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20</w:t>
            </w:r>
            <w:r w:rsidR="00551009">
              <w:rPr>
                <w:rFonts w:ascii="Times New Roman" w:hAnsi="Times New Roman" w:cs="Times New Roman"/>
                <w:color w:val="auto"/>
                <w:sz w:val="24"/>
                <w:szCs w:val="24"/>
              </w:rPr>
              <w:t xml:space="preserve">            Foods Judging</w:t>
            </w:r>
          </w:p>
          <w:p w14:paraId="512D882D" w14:textId="77777777" w:rsidR="00551009" w:rsidRDefault="00B17251"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color w:val="auto"/>
                <w:sz w:val="24"/>
                <w:szCs w:val="24"/>
              </w:rPr>
              <w:t>22-26</w:t>
            </w:r>
            <w:r w:rsidR="00551009">
              <w:rPr>
                <w:rFonts w:ascii="Times New Roman" w:hAnsi="Times New Roman" w:cs="Times New Roman"/>
                <w:color w:val="auto"/>
                <w:sz w:val="24"/>
                <w:szCs w:val="24"/>
              </w:rPr>
              <w:t xml:space="preserve">      </w:t>
            </w:r>
            <w:r w:rsidR="00760D08">
              <w:rPr>
                <w:rFonts w:ascii="Times New Roman" w:hAnsi="Times New Roman" w:cs="Times New Roman"/>
                <w:color w:val="auto"/>
                <w:sz w:val="24"/>
                <w:szCs w:val="24"/>
              </w:rPr>
              <w:t>Wilson County</w:t>
            </w:r>
            <w:r w:rsidR="00551009">
              <w:rPr>
                <w:rFonts w:ascii="Times New Roman" w:hAnsi="Times New Roman" w:cs="Times New Roman"/>
                <w:color w:val="auto"/>
                <w:sz w:val="24"/>
                <w:szCs w:val="24"/>
              </w:rPr>
              <w:t xml:space="preserve"> Fair </w:t>
            </w:r>
            <w:r w:rsidR="000F0CE0">
              <w:rPr>
                <w:rFonts w:ascii="Times New Roman" w:hAnsi="Times New Roman" w:cs="Times New Roman"/>
                <w:color w:val="auto"/>
                <w:sz w:val="24"/>
                <w:szCs w:val="24"/>
              </w:rPr>
              <w:t>Events</w:t>
            </w:r>
          </w:p>
          <w:p w14:paraId="5ACE0488" w14:textId="77777777" w:rsidR="00CD4CFA" w:rsidRDefault="00CD4CFA"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p>
          <w:p w14:paraId="2C90BB9C" w14:textId="77777777" w:rsidR="00CD4CFA" w:rsidRPr="00AD646B" w:rsidRDefault="00CD4CFA" w:rsidP="002F12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after="0" w:line="261" w:lineRule="auto"/>
              <w:rPr>
                <w:rFonts w:ascii="Times New Roman" w:hAnsi="Times New Roman" w:cs="Times New Roman"/>
                <w:color w:val="auto"/>
                <w:sz w:val="24"/>
                <w:szCs w:val="24"/>
              </w:rPr>
            </w:pPr>
            <w:r>
              <w:rPr>
                <w:rFonts w:ascii="Times New Roman" w:hAnsi="Times New Roman" w:cs="Times New Roman"/>
                <w:noProof/>
                <w:color w:val="auto"/>
                <w:sz w:val="24"/>
                <w:szCs w:val="24"/>
              </w:rPr>
              <w:drawing>
                <wp:anchor distT="0" distB="0" distL="114300" distR="114300" simplePos="0" relativeHeight="251726335" behindDoc="0" locked="0" layoutInCell="1" allowOverlap="1" wp14:anchorId="4F133F47" wp14:editId="306F6235">
                  <wp:simplePos x="0" y="0"/>
                  <wp:positionH relativeFrom="column">
                    <wp:posOffset>0</wp:posOffset>
                  </wp:positionH>
                  <wp:positionV relativeFrom="paragraph">
                    <wp:posOffset>194945</wp:posOffset>
                  </wp:positionV>
                  <wp:extent cx="2378710" cy="3171190"/>
                  <wp:effectExtent l="19050" t="0" r="21590" b="9055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cie Schertz.jpg"/>
                          <pic:cNvPicPr/>
                        </pic:nvPicPr>
                        <pic:blipFill>
                          <a:blip r:embed="rId21" cstate="hqprint">
                            <a:extLst>
                              <a:ext uri="{28A0092B-C50C-407E-A947-70E740481C1C}">
                                <a14:useLocalDpi xmlns:a14="http://schemas.microsoft.com/office/drawing/2010/main" val="0"/>
                              </a:ext>
                            </a:extLst>
                          </a:blip>
                          <a:stretch>
                            <a:fillRect/>
                          </a:stretch>
                        </pic:blipFill>
                        <pic:spPr>
                          <a:xfrm flipH="1">
                            <a:off x="0" y="0"/>
                            <a:ext cx="2378710" cy="3171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540" w:type="dxa"/>
          </w:tcPr>
          <w:p w14:paraId="477A2038" w14:textId="77777777" w:rsidR="00153C76" w:rsidRPr="00153C76" w:rsidRDefault="00153C76" w:rsidP="00153C76">
            <w:pPr>
              <w:pStyle w:val="Heading2"/>
            </w:pPr>
          </w:p>
        </w:tc>
        <w:tc>
          <w:tcPr>
            <w:tcW w:w="5400" w:type="dxa"/>
          </w:tcPr>
          <w:p w14:paraId="3332E84D" w14:textId="77777777" w:rsidR="007D4A56" w:rsidRPr="00C528C5" w:rsidRDefault="007D4A56" w:rsidP="007D4A56">
            <w:pPr>
              <w:rPr>
                <w:rFonts w:ascii="Bradley Hand ITC" w:hAnsi="Bradley Hand ITC"/>
                <w:b/>
                <w:color w:val="B367FF" w:themeColor="accent1"/>
                <w:sz w:val="32"/>
                <w:szCs w:val="32"/>
                <w:lang w:eastAsia="ja-JP"/>
              </w:rPr>
            </w:pPr>
            <w:r w:rsidRPr="00C528C5">
              <w:rPr>
                <w:rFonts w:ascii="Bradley Hand ITC" w:hAnsi="Bradley Hand ITC"/>
                <w:b/>
                <w:color w:val="B367FF" w:themeColor="accent1"/>
                <w:sz w:val="32"/>
                <w:szCs w:val="32"/>
                <w:lang w:eastAsia="ja-JP"/>
              </w:rPr>
              <w:t>Dear 4-H members,</w:t>
            </w:r>
            <w:r w:rsidR="00C528C5" w:rsidRPr="00C528C5">
              <w:rPr>
                <w:rFonts w:ascii="Bradley Hand ITC" w:hAnsi="Bradley Hand ITC"/>
                <w:b/>
                <w:color w:val="B367FF" w:themeColor="accent1"/>
                <w:sz w:val="32"/>
                <w:szCs w:val="32"/>
                <w:lang w:eastAsia="ja-JP"/>
              </w:rPr>
              <w:t xml:space="preserve"> parents, leaders, and friends,</w:t>
            </w:r>
          </w:p>
          <w:p w14:paraId="4306914A" w14:textId="77777777" w:rsidR="00982D92" w:rsidRPr="00C528C5" w:rsidRDefault="007D4A56" w:rsidP="007D4A56">
            <w:pPr>
              <w:rPr>
                <w:rFonts w:ascii="Bradley Hand ITC" w:hAnsi="Bradley Hand ITC"/>
                <w:b/>
                <w:color w:val="B367FF" w:themeColor="accent1"/>
                <w:sz w:val="32"/>
                <w:szCs w:val="32"/>
                <w:lang w:eastAsia="ja-JP"/>
              </w:rPr>
            </w:pPr>
            <w:r w:rsidRPr="00C528C5">
              <w:rPr>
                <w:rFonts w:ascii="Bradley Hand ITC" w:hAnsi="Bradley Hand ITC"/>
                <w:b/>
                <w:color w:val="B367FF" w:themeColor="accent1"/>
                <w:sz w:val="32"/>
                <w:szCs w:val="32"/>
                <w:lang w:eastAsia="ja-JP"/>
              </w:rPr>
              <w:t xml:space="preserve">We are starting to get back into the busy season so read the calendar carefully! If you are interested in attending </w:t>
            </w:r>
            <w:r w:rsidR="00B17251">
              <w:rPr>
                <w:rFonts w:ascii="Bradley Hand ITC" w:hAnsi="Bradley Hand ITC"/>
                <w:b/>
                <w:color w:val="B367FF" w:themeColor="accent1"/>
                <w:sz w:val="32"/>
                <w:szCs w:val="32"/>
                <w:lang w:eastAsia="ja-JP"/>
              </w:rPr>
              <w:t xml:space="preserve">any virtual </w:t>
            </w:r>
            <w:r w:rsidR="00CD4CFA">
              <w:rPr>
                <w:rFonts w:ascii="Bradley Hand ITC" w:hAnsi="Bradley Hand ITC"/>
                <w:b/>
                <w:color w:val="B367FF" w:themeColor="accent1"/>
                <w:sz w:val="32"/>
                <w:szCs w:val="32"/>
                <w:lang w:eastAsia="ja-JP"/>
              </w:rPr>
              <w:t>contests,</w:t>
            </w:r>
            <w:r w:rsidR="00B17251">
              <w:rPr>
                <w:rFonts w:ascii="Bradley Hand ITC" w:hAnsi="Bradley Hand ITC"/>
                <w:b/>
                <w:color w:val="B367FF" w:themeColor="accent1"/>
                <w:sz w:val="32"/>
                <w:szCs w:val="32"/>
                <w:lang w:eastAsia="ja-JP"/>
              </w:rPr>
              <w:t xml:space="preserve"> </w:t>
            </w:r>
            <w:r w:rsidRPr="00C528C5">
              <w:rPr>
                <w:rFonts w:ascii="Bradley Hand ITC" w:hAnsi="Bradley Hand ITC"/>
                <w:b/>
                <w:color w:val="B367FF" w:themeColor="accent1"/>
                <w:sz w:val="32"/>
                <w:szCs w:val="32"/>
                <w:lang w:eastAsia="ja-JP"/>
              </w:rPr>
              <w:t xml:space="preserve">please reach out to </w:t>
            </w:r>
            <w:r w:rsidR="00016E47">
              <w:rPr>
                <w:rFonts w:ascii="Bradley Hand ITC" w:hAnsi="Bradley Hand ITC"/>
                <w:b/>
                <w:color w:val="B367FF" w:themeColor="accent1"/>
                <w:sz w:val="32"/>
                <w:szCs w:val="32"/>
                <w:lang w:eastAsia="ja-JP"/>
              </w:rPr>
              <w:t>us</w:t>
            </w:r>
            <w:r w:rsidRPr="00C528C5">
              <w:rPr>
                <w:rFonts w:ascii="Bradley Hand ITC" w:hAnsi="Bradley Hand ITC"/>
                <w:b/>
                <w:color w:val="B367FF" w:themeColor="accent1"/>
                <w:sz w:val="32"/>
                <w:szCs w:val="32"/>
                <w:lang w:eastAsia="ja-JP"/>
              </w:rPr>
              <w:t>! W</w:t>
            </w:r>
            <w:r w:rsidR="00B17251">
              <w:rPr>
                <w:rFonts w:ascii="Bradley Hand ITC" w:hAnsi="Bradley Hand ITC"/>
                <w:b/>
                <w:color w:val="B367FF" w:themeColor="accent1"/>
                <w:sz w:val="32"/>
                <w:szCs w:val="32"/>
                <w:lang w:eastAsia="ja-JP"/>
              </w:rPr>
              <w:t xml:space="preserve">e can help coordinate with you. </w:t>
            </w:r>
            <w:r w:rsidRPr="00C528C5">
              <w:rPr>
                <w:rFonts w:ascii="Bradley Hand ITC" w:hAnsi="Bradley Hand ITC"/>
                <w:b/>
                <w:color w:val="B367FF" w:themeColor="accent1"/>
                <w:sz w:val="32"/>
                <w:szCs w:val="32"/>
                <w:lang w:eastAsia="ja-JP"/>
              </w:rPr>
              <w:t xml:space="preserve"> </w:t>
            </w:r>
          </w:p>
          <w:p w14:paraId="6E008A03" w14:textId="77777777" w:rsidR="007D4A56" w:rsidRPr="00C528C5" w:rsidRDefault="007D4A56" w:rsidP="007D4A56">
            <w:pPr>
              <w:rPr>
                <w:rFonts w:ascii="Bradley Hand ITC" w:hAnsi="Bradley Hand ITC"/>
                <w:b/>
                <w:color w:val="B367FF" w:themeColor="accent1"/>
                <w:sz w:val="32"/>
                <w:szCs w:val="32"/>
                <w:lang w:eastAsia="ja-JP"/>
              </w:rPr>
            </w:pPr>
            <w:r w:rsidRPr="00C528C5">
              <w:rPr>
                <w:rFonts w:ascii="Bradley Hand ITC" w:hAnsi="Bradley Hand ITC"/>
                <w:b/>
                <w:color w:val="B367FF" w:themeColor="accent1"/>
                <w:sz w:val="32"/>
                <w:szCs w:val="32"/>
                <w:lang w:eastAsia="ja-JP"/>
              </w:rPr>
              <w:t>Sincerely,</w:t>
            </w:r>
          </w:p>
          <w:p w14:paraId="25BB95E5" w14:textId="77777777" w:rsidR="007D4A56" w:rsidRPr="002A61DF" w:rsidRDefault="00C528C5" w:rsidP="007D4A56">
            <w:pPr>
              <w:rPr>
                <w:lang w:eastAsia="ja-JP"/>
              </w:rPr>
            </w:pPr>
            <w:r w:rsidRPr="00C528C5">
              <w:rPr>
                <w:rFonts w:ascii="Bradley Hand ITC" w:hAnsi="Bradley Hand ITC"/>
                <w:b/>
                <w:noProof/>
                <w:color w:val="B367FF" w:themeColor="accent1"/>
                <w:sz w:val="32"/>
                <w:szCs w:val="32"/>
              </w:rPr>
              <mc:AlternateContent>
                <mc:Choice Requires="wps">
                  <w:drawing>
                    <wp:anchor distT="45720" distB="45720" distL="114300" distR="114300" simplePos="0" relativeHeight="251681279" behindDoc="0" locked="0" layoutInCell="1" allowOverlap="1" wp14:anchorId="3C1755CF" wp14:editId="6643B5C5">
                      <wp:simplePos x="0" y="0"/>
                      <wp:positionH relativeFrom="column">
                        <wp:posOffset>-64770</wp:posOffset>
                      </wp:positionH>
                      <wp:positionV relativeFrom="paragraph">
                        <wp:posOffset>785495</wp:posOffset>
                      </wp:positionV>
                      <wp:extent cx="3419475" cy="37719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771900"/>
                              </a:xfrm>
                              <a:prstGeom prst="rect">
                                <a:avLst/>
                              </a:prstGeom>
                              <a:solidFill>
                                <a:schemeClr val="bg1">
                                  <a:lumMod val="50000"/>
                                </a:schemeClr>
                              </a:solidFill>
                              <a:ln w="9525">
                                <a:solidFill>
                                  <a:srgbClr val="000000"/>
                                </a:solidFill>
                                <a:miter lim="800000"/>
                                <a:headEnd/>
                                <a:tailEnd/>
                              </a:ln>
                            </wps:spPr>
                            <wps:txbx>
                              <w:txbxContent>
                                <w:p w14:paraId="33E53111" w14:textId="77777777" w:rsidR="00555B53" w:rsidRPr="00016E47" w:rsidRDefault="00574392">
                                  <w:pPr>
                                    <w:rPr>
                                      <w:rFonts w:ascii="Bradley Hand ITC" w:hAnsi="Bradley Hand ITC"/>
                                      <w:color w:val="FFFFFF" w:themeColor="background1"/>
                                      <w:sz w:val="32"/>
                                      <w:szCs w:val="32"/>
                                    </w:rPr>
                                  </w:pPr>
                                  <w:r w:rsidRPr="00016E47">
                                    <w:rPr>
                                      <w:rFonts w:ascii="Bradley Hand ITC" w:hAnsi="Bradley Hand ITC"/>
                                      <w:color w:val="FFFFFF" w:themeColor="background1"/>
                                      <w:sz w:val="32"/>
                                      <w:szCs w:val="32"/>
                                    </w:rPr>
                                    <w:t xml:space="preserve"> </w:t>
                                  </w:r>
                                  <w:r w:rsidR="00B17251">
                                    <w:rPr>
                                      <w:rFonts w:ascii="Bradley Hand ITC" w:hAnsi="Bradley Hand ITC"/>
                                      <w:color w:val="FFFFFF" w:themeColor="background1"/>
                                      <w:sz w:val="32"/>
                                      <w:szCs w:val="32"/>
                                    </w:rPr>
                                    <w:t>2019-20</w:t>
                                  </w:r>
                                  <w:r w:rsidR="00016E47" w:rsidRPr="00016E47">
                                    <w:rPr>
                                      <w:rFonts w:ascii="Bradley Hand ITC" w:hAnsi="Bradley Hand ITC"/>
                                      <w:color w:val="FFFFFF" w:themeColor="background1"/>
                                      <w:sz w:val="32"/>
                                      <w:szCs w:val="32"/>
                                    </w:rPr>
                                    <w:t xml:space="preserve"> 4-H Club Assignments </w:t>
                                  </w:r>
                                </w:p>
                                <w:p w14:paraId="7A983170" w14:textId="77777777" w:rsidR="00016E47" w:rsidRPr="006E03A0" w:rsidRDefault="00016E47" w:rsidP="00016E47">
                                  <w:pPr>
                                    <w:rPr>
                                      <w:noProof/>
                                      <w:color w:val="FFFFFF" w:themeColor="background1"/>
                                      <w:sz w:val="32"/>
                                      <w:szCs w:val="32"/>
                                    </w:rPr>
                                  </w:pPr>
                                  <w:r w:rsidRPr="006E03A0">
                                    <w:rPr>
                                      <w:noProof/>
                                      <w:color w:val="FFFFFF" w:themeColor="background1"/>
                                      <w:sz w:val="32"/>
                                      <w:szCs w:val="32"/>
                                    </w:rPr>
                                    <w:t>Club Day Soup Supper:</w:t>
                                  </w:r>
                                  <w:r>
                                    <w:rPr>
                                      <w:noProof/>
                                      <w:color w:val="FFFFFF" w:themeColor="background1"/>
                                      <w:sz w:val="32"/>
                                      <w:szCs w:val="32"/>
                                    </w:rPr>
                                    <w:t xml:space="preserve"> </w:t>
                                  </w:r>
                                  <w:r w:rsidR="00B17251">
                                    <w:rPr>
                                      <w:noProof/>
                                      <w:color w:val="FFFFFF" w:themeColor="background1"/>
                                      <w:sz w:val="32"/>
                                      <w:szCs w:val="32"/>
                                    </w:rPr>
                                    <w:t>Homebuilders</w:t>
                                  </w:r>
                                </w:p>
                                <w:p w14:paraId="3BAD94D7" w14:textId="77777777" w:rsidR="00016E47" w:rsidRDefault="00016E47" w:rsidP="00016E47">
                                  <w:pPr>
                                    <w:rPr>
                                      <w:noProof/>
                                      <w:color w:val="FFFFFF" w:themeColor="background1"/>
                                      <w:sz w:val="32"/>
                                      <w:szCs w:val="32"/>
                                    </w:rPr>
                                  </w:pPr>
                                  <w:r w:rsidRPr="006E03A0">
                                    <w:rPr>
                                      <w:noProof/>
                                      <w:color w:val="FFFFFF" w:themeColor="background1"/>
                                      <w:sz w:val="32"/>
                                      <w:szCs w:val="32"/>
                                    </w:rPr>
                                    <w:t>Ice Cream Social:</w:t>
                                  </w:r>
                                  <w:r>
                                    <w:rPr>
                                      <w:noProof/>
                                      <w:color w:val="FFFFFF" w:themeColor="background1"/>
                                      <w:sz w:val="32"/>
                                      <w:szCs w:val="32"/>
                                    </w:rPr>
                                    <w:t xml:space="preserve"> 4-H Council Finance Committee</w:t>
                                  </w:r>
                                </w:p>
                                <w:p w14:paraId="0D33DF64" w14:textId="77777777" w:rsidR="00016E47" w:rsidRDefault="00016E47" w:rsidP="00016E47">
                                  <w:pPr>
                                    <w:rPr>
                                      <w:noProof/>
                                      <w:color w:val="FFFFFF" w:themeColor="background1"/>
                                      <w:sz w:val="32"/>
                                      <w:szCs w:val="32"/>
                                    </w:rPr>
                                  </w:pPr>
                                  <w:r>
                                    <w:rPr>
                                      <w:noProof/>
                                      <w:color w:val="FFFFFF" w:themeColor="background1"/>
                                      <w:sz w:val="32"/>
                                      <w:szCs w:val="32"/>
                                    </w:rPr>
                                    <w:t xml:space="preserve">Dinner/Auction Fundraiser: </w:t>
                                  </w:r>
                                  <w:r w:rsidR="00B17251">
                                    <w:rPr>
                                      <w:noProof/>
                                      <w:color w:val="FFFFFF" w:themeColor="background1"/>
                                      <w:sz w:val="32"/>
                                      <w:szCs w:val="32"/>
                                    </w:rPr>
                                    <w:t>Lucky Horseshoe</w:t>
                                  </w:r>
                                </w:p>
                                <w:p w14:paraId="1A0DA64B" w14:textId="77777777" w:rsidR="00016E47" w:rsidRDefault="00016E47" w:rsidP="00016E47">
                                  <w:pPr>
                                    <w:rPr>
                                      <w:noProof/>
                                      <w:color w:val="FFFFFF" w:themeColor="background1"/>
                                      <w:sz w:val="32"/>
                                      <w:szCs w:val="32"/>
                                    </w:rPr>
                                  </w:pPr>
                                  <w:r>
                                    <w:rPr>
                                      <w:noProof/>
                                      <w:color w:val="FFFFFF" w:themeColor="background1"/>
                                      <w:sz w:val="32"/>
                                      <w:szCs w:val="32"/>
                                    </w:rPr>
                                    <w:t xml:space="preserve">Achievement Banquet: </w:t>
                                  </w:r>
                                  <w:r w:rsidR="00B17251">
                                    <w:rPr>
                                      <w:noProof/>
                                      <w:color w:val="FFFFFF" w:themeColor="background1"/>
                                      <w:sz w:val="32"/>
                                      <w:szCs w:val="32"/>
                                    </w:rPr>
                                    <w:t>High Prairie</w:t>
                                  </w:r>
                                </w:p>
                                <w:p w14:paraId="18B1501C" w14:textId="77777777" w:rsidR="00016E47" w:rsidRPr="006E03A0" w:rsidRDefault="00016E47" w:rsidP="00016E47">
                                  <w:pPr>
                                    <w:rPr>
                                      <w:noProof/>
                                      <w:color w:val="FFFFFF" w:themeColor="background1"/>
                                      <w:sz w:val="32"/>
                                      <w:szCs w:val="32"/>
                                    </w:rPr>
                                  </w:pPr>
                                  <w:r>
                                    <w:rPr>
                                      <w:noProof/>
                                      <w:color w:val="FFFFFF" w:themeColor="background1"/>
                                      <w:sz w:val="32"/>
                                      <w:szCs w:val="32"/>
                                    </w:rPr>
                                    <w:t xml:space="preserve">Style Revue: </w:t>
                                  </w:r>
                                  <w:r w:rsidR="00B17251">
                                    <w:rPr>
                                      <w:noProof/>
                                      <w:color w:val="FFFFFF" w:themeColor="background1"/>
                                      <w:sz w:val="32"/>
                                      <w:szCs w:val="32"/>
                                    </w:rPr>
                                    <w:t>Busy Beavers</w:t>
                                  </w:r>
                                </w:p>
                                <w:p w14:paraId="655AF2E0" w14:textId="77777777" w:rsidR="00016E47" w:rsidRPr="00574392" w:rsidRDefault="00016E47">
                                  <w:pPr>
                                    <w:rPr>
                                      <w:rFonts w:ascii="Bradley Hand ITC" w:hAnsi="Bradley Hand ITC"/>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1755CF" id="_x0000_t202" coordsize="21600,21600" o:spt="202" path="m,l,21600r21600,l21600,xe">
                      <v:stroke joinstyle="miter"/>
                      <v:path gradientshapeok="t" o:connecttype="rect"/>
                    </v:shapetype>
                    <v:shape id="Text Box 2" o:spid="_x0000_s1026" type="#_x0000_t202" style="position:absolute;margin-left:-5.1pt;margin-top:61.85pt;width:269.25pt;height:297pt;z-index:251681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" fillcolor="#7f7f7f [1612]">
                      <v:textbox>
                        <w:txbxContent>
                          <w:p w14:paraId="33E53111" w14:textId="77777777" w:rsidR="00555B53" w:rsidRPr="00016E47" w:rsidRDefault="00574392">
                            <w:pPr>
                              <w:rPr>
                                <w:rFonts w:ascii="Bradley Hand ITC" w:hAnsi="Bradley Hand ITC"/>
                                <w:color w:val="FFFFFF" w:themeColor="background1"/>
                                <w:sz w:val="32"/>
                                <w:szCs w:val="32"/>
                              </w:rPr>
                            </w:pPr>
                            <w:r w:rsidRPr="00016E47">
                              <w:rPr>
                                <w:rFonts w:ascii="Bradley Hand ITC" w:hAnsi="Bradley Hand ITC"/>
                                <w:color w:val="FFFFFF" w:themeColor="background1"/>
                                <w:sz w:val="32"/>
                                <w:szCs w:val="32"/>
                              </w:rPr>
                              <w:t xml:space="preserve"> </w:t>
                            </w:r>
                            <w:r w:rsidR="00B17251">
                              <w:rPr>
                                <w:rFonts w:ascii="Bradley Hand ITC" w:hAnsi="Bradley Hand ITC"/>
                                <w:color w:val="FFFFFF" w:themeColor="background1"/>
                                <w:sz w:val="32"/>
                                <w:szCs w:val="32"/>
                              </w:rPr>
                              <w:t>2019-20</w:t>
                            </w:r>
                            <w:r w:rsidR="00016E47" w:rsidRPr="00016E47">
                              <w:rPr>
                                <w:rFonts w:ascii="Bradley Hand ITC" w:hAnsi="Bradley Hand ITC"/>
                                <w:color w:val="FFFFFF" w:themeColor="background1"/>
                                <w:sz w:val="32"/>
                                <w:szCs w:val="32"/>
                              </w:rPr>
                              <w:t xml:space="preserve"> 4-H Club Assignments </w:t>
                            </w:r>
                          </w:p>
                          <w:p w14:paraId="7A983170" w14:textId="77777777" w:rsidR="00016E47" w:rsidRPr="006E03A0" w:rsidRDefault="00016E47" w:rsidP="00016E47">
                            <w:pPr>
                              <w:rPr>
                                <w:noProof/>
                                <w:color w:val="FFFFFF" w:themeColor="background1"/>
                                <w:sz w:val="32"/>
                                <w:szCs w:val="32"/>
                              </w:rPr>
                            </w:pPr>
                            <w:r w:rsidRPr="006E03A0">
                              <w:rPr>
                                <w:noProof/>
                                <w:color w:val="FFFFFF" w:themeColor="background1"/>
                                <w:sz w:val="32"/>
                                <w:szCs w:val="32"/>
                              </w:rPr>
                              <w:t>Club Day Soup Supper:</w:t>
                            </w:r>
                            <w:r>
                              <w:rPr>
                                <w:noProof/>
                                <w:color w:val="FFFFFF" w:themeColor="background1"/>
                                <w:sz w:val="32"/>
                                <w:szCs w:val="32"/>
                              </w:rPr>
                              <w:t xml:space="preserve"> </w:t>
                            </w:r>
                            <w:r w:rsidR="00B17251">
                              <w:rPr>
                                <w:noProof/>
                                <w:color w:val="FFFFFF" w:themeColor="background1"/>
                                <w:sz w:val="32"/>
                                <w:szCs w:val="32"/>
                              </w:rPr>
                              <w:t>Homebuilders</w:t>
                            </w:r>
                          </w:p>
                          <w:p w14:paraId="3BAD94D7" w14:textId="77777777" w:rsidR="00016E47" w:rsidRDefault="00016E47" w:rsidP="00016E47">
                            <w:pPr>
                              <w:rPr>
                                <w:noProof/>
                                <w:color w:val="FFFFFF" w:themeColor="background1"/>
                                <w:sz w:val="32"/>
                                <w:szCs w:val="32"/>
                              </w:rPr>
                            </w:pPr>
                            <w:r w:rsidRPr="006E03A0">
                              <w:rPr>
                                <w:noProof/>
                                <w:color w:val="FFFFFF" w:themeColor="background1"/>
                                <w:sz w:val="32"/>
                                <w:szCs w:val="32"/>
                              </w:rPr>
                              <w:t>Ice Cream Social:</w:t>
                            </w:r>
                            <w:r>
                              <w:rPr>
                                <w:noProof/>
                                <w:color w:val="FFFFFF" w:themeColor="background1"/>
                                <w:sz w:val="32"/>
                                <w:szCs w:val="32"/>
                              </w:rPr>
                              <w:t xml:space="preserve"> 4-H Council Finance Committee</w:t>
                            </w:r>
                          </w:p>
                          <w:p w14:paraId="0D33DF64" w14:textId="77777777" w:rsidR="00016E47" w:rsidRDefault="00016E47" w:rsidP="00016E47">
                            <w:pPr>
                              <w:rPr>
                                <w:noProof/>
                                <w:color w:val="FFFFFF" w:themeColor="background1"/>
                                <w:sz w:val="32"/>
                                <w:szCs w:val="32"/>
                              </w:rPr>
                            </w:pPr>
                            <w:r>
                              <w:rPr>
                                <w:noProof/>
                                <w:color w:val="FFFFFF" w:themeColor="background1"/>
                                <w:sz w:val="32"/>
                                <w:szCs w:val="32"/>
                              </w:rPr>
                              <w:t xml:space="preserve">Dinner/Auction Fundraiser: </w:t>
                            </w:r>
                            <w:r w:rsidR="00B17251">
                              <w:rPr>
                                <w:noProof/>
                                <w:color w:val="FFFFFF" w:themeColor="background1"/>
                                <w:sz w:val="32"/>
                                <w:szCs w:val="32"/>
                              </w:rPr>
                              <w:t>Lucky Horseshoe</w:t>
                            </w:r>
                          </w:p>
                          <w:p w14:paraId="1A0DA64B" w14:textId="77777777" w:rsidR="00016E47" w:rsidRDefault="00016E47" w:rsidP="00016E47">
                            <w:pPr>
                              <w:rPr>
                                <w:noProof/>
                                <w:color w:val="FFFFFF" w:themeColor="background1"/>
                                <w:sz w:val="32"/>
                                <w:szCs w:val="32"/>
                              </w:rPr>
                            </w:pPr>
                            <w:r>
                              <w:rPr>
                                <w:noProof/>
                                <w:color w:val="FFFFFF" w:themeColor="background1"/>
                                <w:sz w:val="32"/>
                                <w:szCs w:val="32"/>
                              </w:rPr>
                              <w:t xml:space="preserve">Achievement Banquet: </w:t>
                            </w:r>
                            <w:r w:rsidR="00B17251">
                              <w:rPr>
                                <w:noProof/>
                                <w:color w:val="FFFFFF" w:themeColor="background1"/>
                                <w:sz w:val="32"/>
                                <w:szCs w:val="32"/>
                              </w:rPr>
                              <w:t>High Prairie</w:t>
                            </w:r>
                          </w:p>
                          <w:p w14:paraId="18B1501C" w14:textId="77777777" w:rsidR="00016E47" w:rsidRPr="006E03A0" w:rsidRDefault="00016E47" w:rsidP="00016E47">
                            <w:pPr>
                              <w:rPr>
                                <w:noProof/>
                                <w:color w:val="FFFFFF" w:themeColor="background1"/>
                                <w:sz w:val="32"/>
                                <w:szCs w:val="32"/>
                              </w:rPr>
                            </w:pPr>
                            <w:r>
                              <w:rPr>
                                <w:noProof/>
                                <w:color w:val="FFFFFF" w:themeColor="background1"/>
                                <w:sz w:val="32"/>
                                <w:szCs w:val="32"/>
                              </w:rPr>
                              <w:t xml:space="preserve">Style Revue: </w:t>
                            </w:r>
                            <w:r w:rsidR="00B17251">
                              <w:rPr>
                                <w:noProof/>
                                <w:color w:val="FFFFFF" w:themeColor="background1"/>
                                <w:sz w:val="32"/>
                                <w:szCs w:val="32"/>
                              </w:rPr>
                              <w:t>Busy Beavers</w:t>
                            </w:r>
                          </w:p>
                          <w:p w14:paraId="655AF2E0" w14:textId="77777777" w:rsidR="00016E47" w:rsidRPr="00574392" w:rsidRDefault="00016E47">
                            <w:pPr>
                              <w:rPr>
                                <w:rFonts w:ascii="Bradley Hand ITC" w:hAnsi="Bradley Hand ITC"/>
                                <w:color w:val="FFFFFF" w:themeColor="background1"/>
                                <w:sz w:val="44"/>
                                <w:szCs w:val="44"/>
                              </w:rPr>
                            </w:pPr>
                          </w:p>
                        </w:txbxContent>
                      </v:textbox>
                      <w10:wrap type="square"/>
                    </v:shape>
                  </w:pict>
                </mc:Fallback>
              </mc:AlternateContent>
            </w:r>
            <w:r w:rsidR="00B17251">
              <w:rPr>
                <w:rFonts w:ascii="Bradley Hand ITC" w:hAnsi="Bradley Hand ITC"/>
                <w:b/>
                <w:color w:val="B367FF" w:themeColor="accent1"/>
                <w:sz w:val="32"/>
                <w:szCs w:val="32"/>
                <w:lang w:eastAsia="ja-JP"/>
              </w:rPr>
              <w:t>Cheri and Miranda</w:t>
            </w:r>
            <w:r w:rsidR="007D4A56" w:rsidRPr="00C528C5">
              <w:rPr>
                <w:color w:val="B367FF" w:themeColor="accent1"/>
                <w:lang w:eastAsia="ja-JP"/>
              </w:rPr>
              <w:t xml:space="preserve"> </w:t>
            </w:r>
          </w:p>
        </w:tc>
      </w:tr>
      <w:tr w:rsidR="00BF124D" w14:paraId="3974D0CA" w14:textId="77777777" w:rsidTr="00E23A3E">
        <w:tc>
          <w:tcPr>
            <w:tcW w:w="5580" w:type="dxa"/>
            <w:vAlign w:val="center"/>
          </w:tcPr>
          <w:p w14:paraId="3F8052C2" w14:textId="77777777" w:rsidR="00BF124D" w:rsidRPr="009C5533" w:rsidRDefault="00FE3453" w:rsidP="00555B53">
            <w:pPr>
              <w:pStyle w:val="QuoteAlt"/>
              <w:jc w:val="left"/>
              <w:rPr>
                <w:sz w:val="22"/>
                <w:szCs w:val="22"/>
              </w:rPr>
            </w:pPr>
            <w:r>
              <w:rPr>
                <w:noProof/>
                <w:sz w:val="22"/>
                <w:szCs w:val="22"/>
              </w:rPr>
              <mc:AlternateContent>
                <mc:Choice Requires="wpg">
                  <w:drawing>
                    <wp:anchor distT="0" distB="0" distL="114300" distR="114300" simplePos="0" relativeHeight="251715071" behindDoc="1" locked="0" layoutInCell="1" allowOverlap="1" wp14:anchorId="4EA14306" wp14:editId="1B950BB5">
                      <wp:simplePos x="0" y="0"/>
                      <wp:positionH relativeFrom="column">
                        <wp:posOffset>1786890</wp:posOffset>
                      </wp:positionH>
                      <wp:positionV relativeFrom="paragraph">
                        <wp:posOffset>4529455</wp:posOffset>
                      </wp:positionV>
                      <wp:extent cx="4199890" cy="992505"/>
                      <wp:effectExtent l="10795" t="5080" r="8890"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992505"/>
                                <a:chOff x="5246" y="5877"/>
                                <a:chExt cx="6614" cy="1815"/>
                              </a:xfrm>
                            </wpg:grpSpPr>
                            <wps:wsp>
                              <wps:cNvPr id="32" name="Text Box 2"/>
                              <wps:cNvSpPr txBox="1">
                                <a:spLocks noChangeArrowheads="1"/>
                              </wps:cNvSpPr>
                              <wps:spPr bwMode="auto">
                                <a:xfrm>
                                  <a:off x="5246" y="5877"/>
                                  <a:ext cx="6614" cy="1815"/>
                                </a:xfrm>
                                <a:prstGeom prst="rect">
                                  <a:avLst/>
                                </a:prstGeom>
                                <a:solidFill>
                                  <a:srgbClr val="FFFFFF"/>
                                </a:solidFill>
                                <a:ln w="9525">
                                  <a:solidFill>
                                    <a:srgbClr val="000000"/>
                                  </a:solidFill>
                                  <a:miter lim="800000"/>
                                  <a:headEnd/>
                                  <a:tailEnd/>
                                </a:ln>
                              </wps:spPr>
                              <wps:txbx>
                                <w:txbxContent>
                                  <w:p w14:paraId="2647AC42" w14:textId="77777777" w:rsidR="00FE3453" w:rsidRDefault="00FE3453" w:rsidP="00FE3453">
                                    <w:pPr>
                                      <w:jc w:val="center"/>
                                    </w:pPr>
                                    <w:r w:rsidRPr="00736ECF">
                                      <w:rPr>
                                        <w:b/>
                                      </w:rPr>
                                      <w:t>Wildcat Extension District – Crawford County 4-H Website</w:t>
                                    </w:r>
                                    <w:r>
                                      <w:t xml:space="preserve">: </w:t>
                                    </w:r>
                                    <w:r w:rsidRPr="00736ECF">
                                      <w:t>www.wildcatdistrict.k-state.ed</w:t>
                                    </w:r>
                                    <w:r>
                                      <w:t>u/4-h/crawford/</w:t>
                                    </w:r>
                                  </w:p>
                                  <w:p w14:paraId="26A82058" w14:textId="77777777" w:rsidR="00FE3453" w:rsidRDefault="00FE3453" w:rsidP="00FE3453"/>
                                  <w:p w14:paraId="1AED8492" w14:textId="77777777" w:rsidR="00FE3453" w:rsidRDefault="00FE3453" w:rsidP="00FE3453">
                                    <w:r>
                                      <w:rPr>
                                        <w:b/>
                                      </w:rPr>
                                      <w:t xml:space="preserve">           </w:t>
                                    </w:r>
                                    <w:r w:rsidRPr="00736ECF">
                                      <w:rPr>
                                        <w:b/>
                                      </w:rPr>
                                      <w:t>Find us on Facebook</w:t>
                                    </w:r>
                                    <w:r>
                                      <w:t xml:space="preserve"> @ Wildcat Extension District &amp;</w:t>
                                    </w:r>
                                  </w:p>
                                  <w:p w14:paraId="25039C26" w14:textId="77777777" w:rsidR="00FE3453" w:rsidRDefault="00FE3453" w:rsidP="00FE3453">
                                    <w:r>
                                      <w:tab/>
                                    </w:r>
                                    <w:r>
                                      <w:tab/>
                                      <w:t xml:space="preserve">            </w:t>
                                    </w:r>
                                    <w:r>
                                      <w:tab/>
                                      <w:t>@ Wildcat Extension District 4-H</w:t>
                                    </w:r>
                                  </w:p>
                                  <w:p w14:paraId="168A1FBF" w14:textId="77777777" w:rsidR="00FE3453" w:rsidRDefault="00FE3453" w:rsidP="00FE3453">
                                    <w:r>
                                      <w:tab/>
                                      <w:t xml:space="preserve"> </w:t>
                                    </w:r>
                                  </w:p>
                                </w:txbxContent>
                              </wps:txbx>
                              <wps:bodyPr rot="0" vert="horz" wrap="square" lIns="91440" tIns="45720" rIns="91440" bIns="45720" anchor="t" anchorCtr="0" upright="1">
                                <a:noAutofit/>
                              </wps:bodyPr>
                            </wps:wsp>
                            <pic:pic xmlns:pic="http://schemas.openxmlformats.org/drawingml/2006/picture">
                              <pic:nvPicPr>
                                <pic:cNvPr id="35" name="Picture 5" descr="Facebook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46" y="6875"/>
                                  <a:ext cx="613"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A14306" id="Group 26" o:spid="_x0000_s1027" style="position:absolute;margin-left:140.7pt;margin-top:356.65pt;width:330.7pt;height:78.15pt;z-index:-251601409" coordorigin="5246,5877" coordsize="6614,1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">
                      <v:shape id="_x0000_s1028" type="#_x0000_t202" style="position:absolute;left:5246;top:5877;width:6614;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2647AC42" w14:textId="77777777" w:rsidR="00FE3453" w:rsidRDefault="00FE3453" w:rsidP="00FE3453">
                              <w:pPr>
                                <w:jc w:val="center"/>
                              </w:pPr>
                              <w:r w:rsidRPr="00736ECF">
                                <w:rPr>
                                  <w:b/>
                                </w:rPr>
                                <w:t>Wildcat Extension District – Crawford County 4-H Website</w:t>
                              </w:r>
                              <w:r>
                                <w:t xml:space="preserve">: </w:t>
                              </w:r>
                              <w:r w:rsidRPr="00736ECF">
                                <w:t>www.wildcatdistrict.k-state.ed</w:t>
                              </w:r>
                              <w:r>
                                <w:t>u/4-h/crawford/</w:t>
                              </w:r>
                            </w:p>
                            <w:p w14:paraId="26A82058" w14:textId="77777777" w:rsidR="00FE3453" w:rsidRDefault="00FE3453" w:rsidP="00FE3453"/>
                            <w:p w14:paraId="1AED8492" w14:textId="77777777" w:rsidR="00FE3453" w:rsidRDefault="00FE3453" w:rsidP="00FE3453">
                              <w:r>
                                <w:rPr>
                                  <w:b/>
                                </w:rPr>
                                <w:t xml:space="preserve">           </w:t>
                              </w:r>
                              <w:r w:rsidRPr="00736ECF">
                                <w:rPr>
                                  <w:b/>
                                </w:rPr>
                                <w:t>Find us on Facebook</w:t>
                              </w:r>
                              <w:r>
                                <w:t xml:space="preserve"> @ Wildcat Extension District &amp;</w:t>
                              </w:r>
                            </w:p>
                            <w:p w14:paraId="25039C26" w14:textId="77777777" w:rsidR="00FE3453" w:rsidRDefault="00FE3453" w:rsidP="00FE3453">
                              <w:r>
                                <w:tab/>
                              </w:r>
                              <w:r>
                                <w:tab/>
                                <w:t xml:space="preserve">            </w:t>
                              </w:r>
                              <w:r>
                                <w:tab/>
                                <w:t>@ Wildcat Extension District 4-H</w:t>
                              </w:r>
                            </w:p>
                            <w:p w14:paraId="168A1FBF" w14:textId="77777777" w:rsidR="00FE3453" w:rsidRDefault="00FE3453" w:rsidP="00FE3453">
                              <w:r>
                                <w:tab/>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Facebook Icon" style="position:absolute;left:5246;top:6875;width:613;height: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">
                        <v:imagedata r:id="rId23" o:title="Facebook Icon"/>
                      </v:shape>
                    </v:group>
                  </w:pict>
                </mc:Fallback>
              </mc:AlternateContent>
            </w:r>
          </w:p>
        </w:tc>
        <w:tc>
          <w:tcPr>
            <w:tcW w:w="540" w:type="dxa"/>
          </w:tcPr>
          <w:p w14:paraId="38F3A994" w14:textId="77777777" w:rsidR="00BF124D" w:rsidRDefault="00BF124D" w:rsidP="00BF124D"/>
          <w:p w14:paraId="76BD6914" w14:textId="77777777" w:rsidR="00E50D7D" w:rsidRPr="00153C76" w:rsidRDefault="00E50D7D" w:rsidP="00BF124D"/>
        </w:tc>
        <w:tc>
          <w:tcPr>
            <w:tcW w:w="5400" w:type="dxa"/>
          </w:tcPr>
          <w:p w14:paraId="5B752E0F" w14:textId="77777777" w:rsidR="006077E2" w:rsidRPr="00A74B1A" w:rsidRDefault="006077E2" w:rsidP="00555B53">
            <w:pPr>
              <w:pStyle w:val="Heading2"/>
              <w:rPr>
                <w:color w:val="auto"/>
              </w:rPr>
            </w:pPr>
          </w:p>
        </w:tc>
      </w:tr>
    </w:tbl>
    <w:p w14:paraId="517A98F8" w14:textId="170C184E" w:rsidR="00016E47" w:rsidRDefault="006949C9" w:rsidP="00016E47">
      <w:pPr>
        <w:tabs>
          <w:tab w:val="left" w:pos="1740"/>
        </w:tabs>
        <w:spacing w:before="0" w:after="0"/>
        <w:rPr>
          <w:sz w:val="16"/>
        </w:rPr>
      </w:pPr>
      <w:r>
        <w:rPr>
          <w:noProof/>
        </w:rPr>
        <w:lastRenderedPageBreak/>
        <mc:AlternateContent>
          <mc:Choice Requires="wps">
            <w:drawing>
              <wp:anchor distT="0" distB="0" distL="114300" distR="114300" simplePos="0" relativeHeight="251683327" behindDoc="0" locked="0" layoutInCell="1" allowOverlap="1" wp14:anchorId="3FEEE004" wp14:editId="4A14DB4F">
                <wp:simplePos x="0" y="0"/>
                <wp:positionH relativeFrom="column">
                  <wp:posOffset>314325</wp:posOffset>
                </wp:positionH>
                <wp:positionV relativeFrom="paragraph">
                  <wp:posOffset>1680210</wp:posOffset>
                </wp:positionV>
                <wp:extent cx="2998470" cy="2724150"/>
                <wp:effectExtent l="0" t="0" r="11430" b="19050"/>
                <wp:wrapNone/>
                <wp:docPr id="37" name="Text Box 37"/>
                <wp:cNvGraphicFramePr/>
                <a:graphic xmlns:a="http://schemas.openxmlformats.org/drawingml/2006/main">
                  <a:graphicData uri="http://schemas.microsoft.com/office/word/2010/wordprocessingShape">
                    <wps:wsp>
                      <wps:cNvSpPr txBox="1"/>
                      <wps:spPr>
                        <a:xfrm>
                          <a:off x="0" y="0"/>
                          <a:ext cx="2998470" cy="2724150"/>
                        </a:xfrm>
                        <a:prstGeom prst="rect">
                          <a:avLst/>
                        </a:prstGeom>
                        <a:solidFill>
                          <a:schemeClr val="lt1"/>
                        </a:solidFill>
                        <a:ln w="6350">
                          <a:solidFill>
                            <a:schemeClr val="bg1"/>
                          </a:solidFill>
                        </a:ln>
                      </wps:spPr>
                      <wps:txbx>
                        <w:txbxContent>
                          <w:p w14:paraId="66CC1B4D" w14:textId="77777777" w:rsidR="00533791" w:rsidRPr="00F0340C" w:rsidRDefault="006949C9" w:rsidP="00533791">
                            <w:pPr>
                              <w:spacing w:line="240" w:lineRule="auto"/>
                              <w:jc w:val="center"/>
                              <w:rPr>
                                <w:rFonts w:asciiTheme="majorHAnsi" w:hAnsiTheme="majorHAnsi"/>
                                <w:i/>
                                <w:color w:val="850DFF" w:themeColor="accent1" w:themeShade="BF"/>
                                <w:sz w:val="28"/>
                                <w:szCs w:val="28"/>
                              </w:rPr>
                            </w:pPr>
                            <w:r w:rsidRPr="00F0340C">
                              <w:rPr>
                                <w:rFonts w:asciiTheme="majorHAnsi" w:hAnsiTheme="majorHAnsi"/>
                                <w:i/>
                                <w:color w:val="850DFF" w:themeColor="accent1" w:themeShade="BF"/>
                                <w:sz w:val="28"/>
                                <w:szCs w:val="28"/>
                              </w:rPr>
                              <w:t>Kansas Jr. Livestock Show</w:t>
                            </w:r>
                          </w:p>
                          <w:p w14:paraId="3F404924" w14:textId="77777777" w:rsidR="006949C9" w:rsidRDefault="006949C9" w:rsidP="006949C9">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F0340C">
                              <w:t>The KS Junior Livestock Show will be September 27-29 at the State Fairgrounds in Hutchinson.  Entry fees: Market Steers $35, Breeding Heifers $10, Barrows $15, Market lambs $15, Breeding Ewes $10, Meat Goats $15.00 and Commercial Heifers $15.00 (fees may change). If you plan to exhibit market sheep, market pigs or commercial heifers you will need to fill out identification forms prior to June 15.  Late nominations will not be accepted.</w:t>
                            </w:r>
                          </w:p>
                          <w:p w14:paraId="2042C0B3" w14:textId="77777777" w:rsidR="00533791" w:rsidRPr="00533791" w:rsidRDefault="00533791" w:rsidP="006949C9">
                            <w:pPr>
                              <w:rPr>
                                <w:rFonts w:ascii="Calibri" w:hAnsi="Calibri"/>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EEE004" id="Text Box 37" o:spid="_x0000_s1030" type="#_x0000_t202" style="position:absolute;margin-left:24.75pt;margin-top:132.3pt;width:236.1pt;height:214.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" fillcolor="white [3201]" strokecolor="white [3212]" strokeweight=".5pt">
                <v:textbox>
                  <w:txbxContent>
                    <w:p w14:paraId="66CC1B4D" w14:textId="77777777" w:rsidR="00533791" w:rsidRPr="00F0340C" w:rsidRDefault="006949C9" w:rsidP="00533791">
                      <w:pPr>
                        <w:spacing w:line="240" w:lineRule="auto"/>
                        <w:jc w:val="center"/>
                        <w:rPr>
                          <w:rFonts w:asciiTheme="majorHAnsi" w:hAnsiTheme="majorHAnsi"/>
                          <w:i/>
                          <w:color w:val="850DFF" w:themeColor="accent1" w:themeShade="BF"/>
                          <w:sz w:val="28"/>
                          <w:szCs w:val="28"/>
                        </w:rPr>
                      </w:pPr>
                      <w:r w:rsidRPr="00F0340C">
                        <w:rPr>
                          <w:rFonts w:asciiTheme="majorHAnsi" w:hAnsiTheme="majorHAnsi"/>
                          <w:i/>
                          <w:color w:val="850DFF" w:themeColor="accent1" w:themeShade="BF"/>
                          <w:sz w:val="28"/>
                          <w:szCs w:val="28"/>
                        </w:rPr>
                        <w:t>Kansas Jr. Livestock Show</w:t>
                      </w:r>
                    </w:p>
                    <w:p w14:paraId="3F404924" w14:textId="77777777" w:rsidR="006949C9" w:rsidRDefault="006949C9" w:rsidP="006949C9">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F0340C">
                        <w:t>The KS Junior Livestock Show will be September 27-29 at the State Fairgrounds in Hutchinson.  Entry fees: Market Steers $35, Breeding Heifers $10, Barrows $15, Market lambs $15, Breeding Ewes $10, Meat Goats $15.00 and Commercial Heifers $15.00 (fees may change). If you plan to exhibit market sheep, market pigs or commercial heifers you will need to fill out identification forms prior to June 15.  Late nominations will not be accepted.</w:t>
                      </w:r>
                    </w:p>
                    <w:p w14:paraId="2042C0B3" w14:textId="77777777" w:rsidR="00533791" w:rsidRPr="00533791" w:rsidRDefault="00533791" w:rsidP="006949C9">
                      <w:pPr>
                        <w:rPr>
                          <w:rFonts w:ascii="Calibri" w:hAnsi="Calibri"/>
                          <w:color w:val="auto"/>
                          <w:sz w:val="24"/>
                          <w:szCs w:val="24"/>
                        </w:rPr>
                      </w:pPr>
                    </w:p>
                  </w:txbxContent>
                </v:textbox>
              </v:shape>
            </w:pict>
          </mc:Fallback>
        </mc:AlternateContent>
      </w:r>
      <w:r w:rsidR="007D4A56" w:rsidRPr="009C5533">
        <w:rPr>
          <w:noProof/>
        </w:rPr>
        <mc:AlternateContent>
          <mc:Choice Requires="wpg">
            <w:drawing>
              <wp:anchor distT="0" distB="0" distL="457200" distR="457200" simplePos="0" relativeHeight="251658240" behindDoc="0" locked="0" layoutInCell="1" allowOverlap="1" wp14:anchorId="1D2E4815" wp14:editId="13901411">
                <wp:simplePos x="0" y="0"/>
                <wp:positionH relativeFrom="page">
                  <wp:posOffset>-276225</wp:posOffset>
                </wp:positionH>
                <wp:positionV relativeFrom="page">
                  <wp:posOffset>228600</wp:posOffset>
                </wp:positionV>
                <wp:extent cx="3705225" cy="9286875"/>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3705225" cy="9286875"/>
                          <a:chOff x="0" y="0"/>
                          <a:chExt cx="2970931"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67512" cy="8801101"/>
                              <a:chOff x="0" y="0"/>
                              <a:chExt cx="667512" cy="8801101"/>
                            </a:xfrm>
                          </wpg:grpSpPr>
                          <wps:wsp>
                            <wps:cNvPr id="183" name="Rectangle 5"/>
                            <wps:cNvSpPr/>
                            <wps:spPr>
                              <a:xfrm>
                                <a:off x="0" y="0"/>
                                <a:ext cx="667512" cy="8801101"/>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1"/>
                                <a:ext cx="612543" cy="8801100"/>
                              </a:xfrm>
                              <a:prstGeom prst="rect">
                                <a:avLst/>
                              </a:prstGeom>
                              <a:blipFill>
                                <a:blip r:embed="rId2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895078" y="86516"/>
                            <a:ext cx="2075853" cy="24224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61617" w14:textId="77777777" w:rsidR="00D13134" w:rsidRPr="00F0340C" w:rsidRDefault="00CC431F" w:rsidP="00970C36">
                              <w:pPr>
                                <w:pStyle w:val="TOCHeading"/>
                                <w:spacing w:before="120"/>
                                <w:rPr>
                                  <w:rFonts w:asciiTheme="majorHAnsi" w:hAnsiTheme="majorHAnsi"/>
                                  <w:color w:val="850DFF" w:themeColor="accent1" w:themeShade="BF"/>
                                  <w:sz w:val="28"/>
                                  <w:szCs w:val="28"/>
                                </w:rPr>
                              </w:pPr>
                              <w:r w:rsidRPr="00F0340C">
                                <w:rPr>
                                  <w:rFonts w:asciiTheme="majorHAnsi" w:hAnsiTheme="majorHAnsi"/>
                                  <w:color w:val="850DFF" w:themeColor="accent1" w:themeShade="BF"/>
                                  <w:sz w:val="28"/>
                                  <w:szCs w:val="28"/>
                                </w:rPr>
                                <w:t>Discovery Days</w:t>
                              </w:r>
                            </w:p>
                            <w:p w14:paraId="116A2E79" w14:textId="77777777" w:rsidR="00E74E03" w:rsidRPr="006949C9" w:rsidRDefault="00B17251" w:rsidP="00E74E03">
                              <w:pPr>
                                <w:autoSpaceDE w:val="0"/>
                                <w:autoSpaceDN w:val="0"/>
                                <w:adjustRightInd w:val="0"/>
                                <w:spacing w:after="0" w:line="240" w:lineRule="auto"/>
                                <w:rPr>
                                  <w:rFonts w:cs="Times New Roman"/>
                                  <w:color w:val="auto"/>
                                </w:rPr>
                              </w:pPr>
                              <w:r>
                                <w:rPr>
                                  <w:color w:val="auto"/>
                                  <w:shd w:val="clear" w:color="auto" w:fill="F8F8F8"/>
                                </w:rPr>
                                <w:t xml:space="preserve">Discovery Days will be offered virtually if you signed up. Be watching for more information on this in the near future. </w:t>
                              </w:r>
                            </w:p>
                            <w:p w14:paraId="3185A1B0" w14:textId="77777777" w:rsidR="00E74E03" w:rsidRDefault="00E74E03" w:rsidP="00E74E03">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2E4815" id="Group 179" o:spid="_x0000_s1031" style="position:absolute;margin-left:-21.75pt;margin-top:18pt;width:291.75pt;height:731.25pt;z-index:251658240;mso-wrap-distance-left:36pt;mso-wrap-distance-right:36pt;mso-position-horizontal-relative:page;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">
                <v:group id="Group 180" o:spid="_x0000_s1032"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33"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34" style="position:absolute;left:2275;width:6675;height:88011" coordsize="6675,8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5" style="position:absolute;width:6675;height:88011;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b367ff [3204]" stroked="f" strokeweight="1pt">
                      <v:stroke joinstyle="miter"/>
                      <v:path arrowok="t" o:connecttype="custom" o:connectlocs="0,0;667512,0;448512,4995486;667512,8801101;0,8801101;0,0" o:connectangles="0,0,0,0,0,0"/>
                    </v:shape>
                    <v:rect id="Rectangle 184" o:spid="_x0000_s1036" style="position:absolute;width:6125;height:88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5" o:title="" recolor="t" rotate="t" type="frame"/>
                    </v:rect>
                  </v:group>
                </v:group>
                <v:shape id="Text Box 185" o:spid="_x0000_s1037" type="#_x0000_t202" style="position:absolute;left:8950;top:865;width:20759;height:24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32661617" w14:textId="77777777" w:rsidR="00D13134" w:rsidRPr="00F0340C" w:rsidRDefault="00CC431F" w:rsidP="00970C36">
                        <w:pPr>
                          <w:pStyle w:val="TOCHeading"/>
                          <w:spacing w:before="120"/>
                          <w:rPr>
                            <w:rFonts w:asciiTheme="majorHAnsi" w:hAnsiTheme="majorHAnsi"/>
                            <w:color w:val="850DFF" w:themeColor="accent1" w:themeShade="BF"/>
                            <w:sz w:val="28"/>
                            <w:szCs w:val="28"/>
                          </w:rPr>
                        </w:pPr>
                        <w:r w:rsidRPr="00F0340C">
                          <w:rPr>
                            <w:rFonts w:asciiTheme="majorHAnsi" w:hAnsiTheme="majorHAnsi"/>
                            <w:color w:val="850DFF" w:themeColor="accent1" w:themeShade="BF"/>
                            <w:sz w:val="28"/>
                            <w:szCs w:val="28"/>
                          </w:rPr>
                          <w:t>Discovery Days</w:t>
                        </w:r>
                      </w:p>
                      <w:p w14:paraId="116A2E79" w14:textId="77777777" w:rsidR="00E74E03" w:rsidRPr="006949C9" w:rsidRDefault="00B17251" w:rsidP="00E74E03">
                        <w:pPr>
                          <w:autoSpaceDE w:val="0"/>
                          <w:autoSpaceDN w:val="0"/>
                          <w:adjustRightInd w:val="0"/>
                          <w:spacing w:after="0" w:line="240" w:lineRule="auto"/>
                          <w:rPr>
                            <w:rFonts w:cs="Times New Roman"/>
                            <w:color w:val="auto"/>
                          </w:rPr>
                        </w:pPr>
                        <w:r>
                          <w:rPr>
                            <w:color w:val="auto"/>
                            <w:shd w:val="clear" w:color="auto" w:fill="F8F8F8"/>
                          </w:rPr>
                          <w:t xml:space="preserve">Discovery Days will be offered virtually if you signed up. Be watching for more information on this in the near future. </w:t>
                        </w:r>
                      </w:p>
                      <w:p w14:paraId="3185A1B0" w14:textId="77777777" w:rsidR="00E74E03" w:rsidRDefault="00E74E03" w:rsidP="00E74E03">
                        <w:pPr>
                          <w:rPr>
                            <w:color w:val="7F7F7F" w:themeColor="text1" w:themeTint="80"/>
                            <w:sz w:val="20"/>
                            <w:szCs w:val="20"/>
                          </w:rPr>
                        </w:pPr>
                      </w:p>
                    </w:txbxContent>
                  </v:textbox>
                </v:shape>
                <w10:wrap type="square" anchorx="page" anchory="page"/>
              </v:group>
            </w:pict>
          </mc:Fallback>
        </mc:AlternateContent>
      </w:r>
      <w:r w:rsidR="00E838C0" w:rsidRPr="009C5533">
        <w:rPr>
          <w:noProof/>
        </w:rPr>
        <mc:AlternateContent>
          <mc:Choice Requires="wps">
            <w:drawing>
              <wp:anchor distT="320040" distB="320040" distL="320040" distR="320040" simplePos="0" relativeHeight="251660288" behindDoc="0" locked="0" layoutInCell="1" allowOverlap="1" wp14:anchorId="195E79C4" wp14:editId="58720069">
                <wp:simplePos x="0" y="0"/>
                <wp:positionH relativeFrom="margin">
                  <wp:posOffset>3537585</wp:posOffset>
                </wp:positionH>
                <wp:positionV relativeFrom="margin">
                  <wp:posOffset>-139065</wp:posOffset>
                </wp:positionV>
                <wp:extent cx="3768090" cy="207645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3768090"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1D38D" w14:textId="77777777" w:rsidR="00E74E03" w:rsidRPr="00F0340C" w:rsidRDefault="006949C9" w:rsidP="009B08FA">
                            <w:pPr>
                              <w:pBdr>
                                <w:left w:val="single" w:sz="80" w:space="12" w:color="7F7F7F" w:themeColor="text1" w:themeTint="80"/>
                                <w:bottom w:val="single" w:sz="8" w:space="4" w:color="7F7F7F" w:themeColor="text1" w:themeTint="80"/>
                              </w:pBdr>
                              <w:spacing w:before="40" w:line="288" w:lineRule="auto"/>
                              <w:jc w:val="center"/>
                              <w:rPr>
                                <w:rFonts w:asciiTheme="majorHAnsi" w:hAnsiTheme="majorHAnsi"/>
                                <w:i/>
                                <w:color w:val="850DFF" w:themeColor="accent1" w:themeShade="BF"/>
                                <w:sz w:val="27"/>
                                <w:szCs w:val="27"/>
                              </w:rPr>
                            </w:pPr>
                            <w:r w:rsidRPr="00F0340C">
                              <w:rPr>
                                <w:rFonts w:asciiTheme="majorHAnsi" w:hAnsiTheme="majorHAnsi"/>
                                <w:i/>
                                <w:color w:val="850DFF" w:themeColor="accent1" w:themeShade="BF"/>
                                <w:sz w:val="27"/>
                                <w:szCs w:val="27"/>
                              </w:rPr>
                              <w:t>Livestock Identification</w:t>
                            </w:r>
                          </w:p>
                          <w:p w14:paraId="16BDB924" w14:textId="77777777" w:rsidR="006949C9" w:rsidRPr="006949C9" w:rsidRDefault="006949C9" w:rsidP="006949C9">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auto"/>
                              </w:rPr>
                            </w:pPr>
                            <w:r w:rsidRPr="00F0340C">
                              <w:rPr>
                                <w:color w:val="auto"/>
                              </w:rPr>
                              <w:t>Contact the Extension Office if you wish to tag market sheep or swine for the KS Jr. Livestock Show or the State Fair in Hutchinson.  The market hogs, market lambs and market goats must be tagged by June 15</w:t>
                            </w:r>
                            <w:r w:rsidRPr="00F0340C">
                              <w:rPr>
                                <w:color w:val="auto"/>
                                <w:vertAlign w:val="superscript"/>
                              </w:rPr>
                              <w:t>th</w:t>
                            </w:r>
                            <w:r w:rsidRPr="00F0340C">
                              <w:rPr>
                                <w:color w:val="auto"/>
                              </w:rPr>
                              <w:t>. In addition, you will need your pigs, your lambs and goats’ DNA tested.</w:t>
                            </w:r>
                          </w:p>
                          <w:p w14:paraId="077469BB" w14:textId="77777777" w:rsidR="00EB4065" w:rsidRPr="005B61BA" w:rsidRDefault="00EB4065" w:rsidP="006949C9">
                            <w:pPr>
                              <w:rPr>
                                <w:rFonts w:ascii="Times New Roman" w:hAnsi="Times New Roman" w:cs="Times New Roman"/>
                                <w:sz w:val="28"/>
                                <w:szCs w:val="28"/>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5E79C4" id="Text Box 47" o:spid="_x0000_s1038" type="#_x0000_t202" style="position:absolute;margin-left:278.55pt;margin-top:-10.95pt;width:296.7pt;height:163.5pt;z-index:25166028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" filled="f" stroked="f" strokeweight=".5pt">
                <v:textbox inset="14.4pt,0,10.8pt,0">
                  <w:txbxContent>
                    <w:p w14:paraId="7221D38D" w14:textId="77777777" w:rsidR="00E74E03" w:rsidRPr="00F0340C" w:rsidRDefault="006949C9" w:rsidP="009B08FA">
                      <w:pPr>
                        <w:pBdr>
                          <w:left w:val="single" w:sz="80" w:space="12" w:color="7F7F7F" w:themeColor="text1" w:themeTint="80"/>
                          <w:bottom w:val="single" w:sz="8" w:space="4" w:color="7F7F7F" w:themeColor="text1" w:themeTint="80"/>
                        </w:pBdr>
                        <w:spacing w:before="40" w:line="288" w:lineRule="auto"/>
                        <w:jc w:val="center"/>
                        <w:rPr>
                          <w:rFonts w:asciiTheme="majorHAnsi" w:hAnsiTheme="majorHAnsi"/>
                          <w:i/>
                          <w:color w:val="850DFF" w:themeColor="accent1" w:themeShade="BF"/>
                          <w:sz w:val="27"/>
                          <w:szCs w:val="27"/>
                        </w:rPr>
                      </w:pPr>
                      <w:r w:rsidRPr="00F0340C">
                        <w:rPr>
                          <w:rFonts w:asciiTheme="majorHAnsi" w:hAnsiTheme="majorHAnsi"/>
                          <w:i/>
                          <w:color w:val="850DFF" w:themeColor="accent1" w:themeShade="BF"/>
                          <w:sz w:val="27"/>
                          <w:szCs w:val="27"/>
                        </w:rPr>
                        <w:t>Livestock Identification</w:t>
                      </w:r>
                    </w:p>
                    <w:p w14:paraId="16BDB924" w14:textId="77777777" w:rsidR="006949C9" w:rsidRPr="006949C9" w:rsidRDefault="006949C9" w:rsidP="006949C9">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auto"/>
                        </w:rPr>
                      </w:pPr>
                      <w:r w:rsidRPr="00F0340C">
                        <w:rPr>
                          <w:color w:val="auto"/>
                        </w:rPr>
                        <w:t>Contact the Extension Office if you wish to tag market sheep or swine for the KS Jr. Livestock Show or the State Fair in Hutchinson.  The market hogs, market lambs and market goats must be tagged by June 15</w:t>
                      </w:r>
                      <w:r w:rsidRPr="00F0340C">
                        <w:rPr>
                          <w:color w:val="auto"/>
                          <w:vertAlign w:val="superscript"/>
                        </w:rPr>
                        <w:t>th</w:t>
                      </w:r>
                      <w:r w:rsidRPr="00F0340C">
                        <w:rPr>
                          <w:color w:val="auto"/>
                        </w:rPr>
                        <w:t>. In addition, you will need your pigs, your lambs and goats’ DNA tested.</w:t>
                      </w:r>
                    </w:p>
                    <w:p w14:paraId="077469BB" w14:textId="77777777" w:rsidR="00EB4065" w:rsidRPr="005B61BA" w:rsidRDefault="00EB4065" w:rsidP="006949C9">
                      <w:pPr>
                        <w:rPr>
                          <w:rFonts w:ascii="Times New Roman" w:hAnsi="Times New Roman" w:cs="Times New Roman"/>
                          <w:sz w:val="28"/>
                          <w:szCs w:val="28"/>
                        </w:rPr>
                      </w:pPr>
                    </w:p>
                  </w:txbxContent>
                </v:textbox>
                <w10:wrap type="square" anchorx="margin" anchory="margin"/>
              </v:shape>
            </w:pict>
          </mc:Fallback>
        </mc:AlternateContent>
      </w:r>
      <w:r w:rsidR="004E0047" w:rsidRPr="003140C4">
        <w:rPr>
          <w:noProof/>
          <w:sz w:val="16"/>
        </w:rPr>
        <mc:AlternateContent>
          <mc:Choice Requires="wps">
            <w:drawing>
              <wp:anchor distT="320040" distB="320040" distL="320040" distR="320040" simplePos="0" relativeHeight="251709951" behindDoc="1" locked="0" layoutInCell="1" allowOverlap="1" wp14:anchorId="62E6EE54" wp14:editId="460D2BB2">
                <wp:simplePos x="0" y="0"/>
                <wp:positionH relativeFrom="margin">
                  <wp:posOffset>3486150</wp:posOffset>
                </wp:positionH>
                <wp:positionV relativeFrom="margin">
                  <wp:posOffset>3032760</wp:posOffset>
                </wp:positionV>
                <wp:extent cx="3657600" cy="152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81460" w14:textId="77777777" w:rsidR="003140C4" w:rsidRDefault="00974E68" w:rsidP="003140C4">
                            <w:pPr>
                              <w:rPr>
                                <w:color w:val="808080" w:themeColor="background1" w:themeShade="80"/>
                              </w:rPr>
                            </w:pPr>
                            <w:r>
                              <w:rPr>
                                <w:color w:val="808080" w:themeColor="background1" w:themeShade="80"/>
                              </w:rPr>
                              <w:t xml:space="preserve"> </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6EE54" id="_x0000_t202" coordsize="21600,21600" o:spt="202" path="m,l,21600r21600,l21600,xe">
                <v:stroke joinstyle="miter"/>
                <v:path gradientshapeok="t" o:connecttype="rect"/>
              </v:shapetype>
              <v:shape id="Text Box 13" o:spid="_x0000_s1039" type="#_x0000_t202" style="position:absolute;margin-left:274.5pt;margin-top:238.8pt;width:4in;height:120pt;z-index:-251606529;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" filled="f" stroked="f" strokeweight=".5pt">
                <v:textbox inset="14.4pt,0,10.8pt,0">
                  <w:txbxContent>
                    <w:p w14:paraId="06781460" w14:textId="77777777" w:rsidR="003140C4" w:rsidRDefault="00974E68" w:rsidP="003140C4">
                      <w:pPr>
                        <w:rPr>
                          <w:color w:val="808080" w:themeColor="background1" w:themeShade="80"/>
                        </w:rPr>
                      </w:pPr>
                      <w:r>
                        <w:rPr>
                          <w:color w:val="808080" w:themeColor="background1" w:themeShade="80"/>
                        </w:rPr>
                        <w:t xml:space="preserve"> </w:t>
                      </w:r>
                    </w:p>
                  </w:txbxContent>
                </v:textbox>
                <w10:wrap anchorx="margin" anchory="margin"/>
              </v:shape>
            </w:pict>
          </mc:Fallback>
        </mc:AlternateContent>
      </w:r>
      <w:r w:rsidR="003140C4">
        <w:rPr>
          <w:sz w:val="16"/>
        </w:rPr>
        <w:tab/>
      </w:r>
    </w:p>
    <w:p w14:paraId="674B35C9" w14:textId="77777777" w:rsidR="00016E47" w:rsidRPr="00F0340C" w:rsidRDefault="006949C9" w:rsidP="009B08FA">
      <w:pPr>
        <w:tabs>
          <w:tab w:val="left" w:pos="1740"/>
        </w:tabs>
        <w:spacing w:before="0" w:after="0"/>
        <w:jc w:val="center"/>
        <w:rPr>
          <w:color w:val="850DFF" w:themeColor="accent1" w:themeShade="BF"/>
          <w:sz w:val="16"/>
        </w:rPr>
      </w:pPr>
      <w:r w:rsidRPr="00F0340C">
        <w:rPr>
          <w:i/>
          <w:noProof/>
          <w:color w:val="850DFF" w:themeColor="accent1" w:themeShade="BF"/>
          <w:sz w:val="32"/>
          <w:szCs w:val="32"/>
        </w:rPr>
        <mc:AlternateContent>
          <mc:Choice Requires="wps">
            <w:drawing>
              <wp:anchor distT="45720" distB="45720" distL="114300" distR="114300" simplePos="0" relativeHeight="251711999" behindDoc="0" locked="0" layoutInCell="1" allowOverlap="1" wp14:anchorId="74157F2A" wp14:editId="77BC5941">
                <wp:simplePos x="0" y="0"/>
                <wp:positionH relativeFrom="column">
                  <wp:posOffset>398145</wp:posOffset>
                </wp:positionH>
                <wp:positionV relativeFrom="paragraph">
                  <wp:posOffset>168910</wp:posOffset>
                </wp:positionV>
                <wp:extent cx="2752725" cy="17621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762125"/>
                        </a:xfrm>
                        <a:prstGeom prst="rect">
                          <a:avLst/>
                        </a:prstGeom>
                        <a:solidFill>
                          <a:srgbClr val="FFFFFF"/>
                        </a:solidFill>
                        <a:ln w="9525">
                          <a:noFill/>
                          <a:miter lim="800000"/>
                          <a:headEnd/>
                          <a:tailEnd/>
                        </a:ln>
                      </wps:spPr>
                      <wps:txbx>
                        <w:txbxContent>
                          <w:p w14:paraId="1E723531" w14:textId="77777777" w:rsidR="001D7215" w:rsidRPr="00F0340C" w:rsidRDefault="001D7215" w:rsidP="009B08FA">
                            <w:pPr>
                              <w:jc w:val="center"/>
                              <w:rPr>
                                <w:rFonts w:asciiTheme="majorHAnsi" w:hAnsiTheme="majorHAnsi"/>
                                <w:i/>
                                <w:noProof/>
                                <w:color w:val="850DFF" w:themeColor="accent1" w:themeShade="BF"/>
                                <w:sz w:val="28"/>
                                <w:szCs w:val="28"/>
                              </w:rPr>
                            </w:pPr>
                            <w:r w:rsidRPr="00F0340C">
                              <w:rPr>
                                <w:rFonts w:asciiTheme="majorHAnsi" w:hAnsiTheme="majorHAnsi"/>
                                <w:i/>
                                <w:noProof/>
                                <w:color w:val="850DFF" w:themeColor="accent1" w:themeShade="BF"/>
                                <w:sz w:val="28"/>
                                <w:szCs w:val="28"/>
                              </w:rPr>
                              <w:t>4-H Council Meeting</w:t>
                            </w:r>
                          </w:p>
                          <w:p w14:paraId="1E6F5725" w14:textId="3BC3E6CA" w:rsidR="001D7215" w:rsidRDefault="001D7215" w:rsidP="001D7215">
                            <w:r w:rsidRPr="00F0340C">
                              <w:rPr>
                                <w:rFonts w:ascii="Calibri" w:hAnsi="Calibri"/>
                                <w:noProof/>
                                <w:color w:val="auto"/>
                                <w:sz w:val="24"/>
                                <w:szCs w:val="24"/>
                              </w:rPr>
                              <w:t xml:space="preserve">The next 4-H council meeting is scheduled for </w:t>
                            </w:r>
                            <w:r w:rsidR="00EB4065" w:rsidRPr="00F0340C">
                              <w:rPr>
                                <w:rFonts w:ascii="Calibri" w:hAnsi="Calibri"/>
                                <w:noProof/>
                                <w:color w:val="auto"/>
                                <w:sz w:val="24"/>
                                <w:szCs w:val="24"/>
                              </w:rPr>
                              <w:t>Monday</w:t>
                            </w:r>
                            <w:r w:rsidRPr="00F0340C">
                              <w:rPr>
                                <w:rFonts w:ascii="Calibri" w:hAnsi="Calibri"/>
                                <w:noProof/>
                                <w:color w:val="auto"/>
                                <w:sz w:val="24"/>
                                <w:szCs w:val="24"/>
                              </w:rPr>
                              <w:t xml:space="preserve">, </w:t>
                            </w:r>
                            <w:r w:rsidR="00EB4065" w:rsidRPr="00F0340C">
                              <w:rPr>
                                <w:rFonts w:ascii="Calibri" w:hAnsi="Calibri"/>
                                <w:noProof/>
                                <w:color w:val="auto"/>
                                <w:sz w:val="24"/>
                                <w:szCs w:val="24"/>
                              </w:rPr>
                              <w:t>M</w:t>
                            </w:r>
                            <w:r w:rsidR="00B17251">
                              <w:rPr>
                                <w:rFonts w:ascii="Calibri" w:hAnsi="Calibri"/>
                                <w:noProof/>
                                <w:color w:val="auto"/>
                                <w:sz w:val="24"/>
                                <w:szCs w:val="24"/>
                              </w:rPr>
                              <w:t>ay 18</w:t>
                            </w:r>
                            <w:r w:rsidRPr="00F0340C">
                              <w:rPr>
                                <w:rFonts w:ascii="Calibri" w:hAnsi="Calibri"/>
                                <w:noProof/>
                                <w:color w:val="auto"/>
                                <w:sz w:val="24"/>
                                <w:szCs w:val="24"/>
                              </w:rPr>
                              <w:t xml:space="preserve">, </w:t>
                            </w:r>
                            <w:r w:rsidR="00B17251">
                              <w:rPr>
                                <w:rFonts w:ascii="Calibri" w:hAnsi="Calibri"/>
                                <w:noProof/>
                                <w:color w:val="auto"/>
                                <w:sz w:val="24"/>
                                <w:szCs w:val="24"/>
                              </w:rPr>
                              <w:t>2020</w:t>
                            </w:r>
                            <w:r w:rsidR="00EB4065" w:rsidRPr="00F0340C">
                              <w:rPr>
                                <w:rFonts w:ascii="Calibri" w:hAnsi="Calibri"/>
                                <w:noProof/>
                                <w:color w:val="auto"/>
                                <w:sz w:val="24"/>
                                <w:szCs w:val="24"/>
                              </w:rPr>
                              <w:t xml:space="preserve"> at </w:t>
                            </w:r>
                            <w:r w:rsidR="00E2063A">
                              <w:rPr>
                                <w:rFonts w:ascii="Calibri" w:hAnsi="Calibri"/>
                                <w:noProof/>
                                <w:color w:val="auto"/>
                                <w:sz w:val="24"/>
                                <w:szCs w:val="24"/>
                              </w:rPr>
                              <w:t>6:3</w:t>
                            </w:r>
                            <w:r w:rsidRPr="00F0340C">
                              <w:rPr>
                                <w:rFonts w:ascii="Calibri" w:hAnsi="Calibri"/>
                                <w:noProof/>
                                <w:color w:val="auto"/>
                                <w:sz w:val="24"/>
                                <w:szCs w:val="24"/>
                              </w:rPr>
                              <w:t xml:space="preserve">0 PM </w:t>
                            </w:r>
                            <w:r w:rsidR="00B17251">
                              <w:rPr>
                                <w:rFonts w:ascii="Calibri" w:hAnsi="Calibri"/>
                                <w:noProof/>
                                <w:color w:val="auto"/>
                                <w:sz w:val="24"/>
                                <w:szCs w:val="24"/>
                              </w:rPr>
                              <w:t>via Zoom</w:t>
                            </w:r>
                            <w:r w:rsidRPr="00F0340C">
                              <w:rPr>
                                <w:rFonts w:ascii="Calibri" w:hAnsi="Calibri"/>
                                <w:noProof/>
                                <w:color w:val="auto"/>
                                <w:sz w:val="24"/>
                                <w:szCs w:val="24"/>
                              </w:rPr>
                              <w:t>. Representativ</w:t>
                            </w:r>
                            <w:r w:rsidR="00B17251">
                              <w:rPr>
                                <w:rFonts w:ascii="Calibri" w:hAnsi="Calibri"/>
                                <w:noProof/>
                                <w:color w:val="auto"/>
                                <w:sz w:val="24"/>
                                <w:szCs w:val="24"/>
                              </w:rPr>
                              <w:t>es please plan to attend or</w:t>
                            </w:r>
                            <w:r w:rsidRPr="00F0340C">
                              <w:rPr>
                                <w:rFonts w:ascii="Calibri" w:hAnsi="Calibri"/>
                                <w:noProof/>
                                <w:color w:val="auto"/>
                                <w:sz w:val="24"/>
                                <w:szCs w:val="24"/>
                              </w:rPr>
                              <w:t xml:space="preserve"> a representative from your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157F2A" id="_x0000_s1041" type="#_x0000_t202" style="position:absolute;left:0;text-align:left;margin-left:31.35pt;margin-top:13.3pt;width:216.75pt;height:138.75pt;z-index:2517119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" stroked="f">
                <v:textbox>
                  <w:txbxContent>
                    <w:p w14:paraId="1E723531" w14:textId="77777777" w:rsidR="001D7215" w:rsidRPr="00F0340C" w:rsidRDefault="001D7215" w:rsidP="009B08FA">
                      <w:pPr>
                        <w:jc w:val="center"/>
                        <w:rPr>
                          <w:rFonts w:asciiTheme="majorHAnsi" w:hAnsiTheme="majorHAnsi"/>
                          <w:i/>
                          <w:noProof/>
                          <w:color w:val="850DFF" w:themeColor="accent1" w:themeShade="BF"/>
                          <w:sz w:val="28"/>
                          <w:szCs w:val="28"/>
                        </w:rPr>
                      </w:pPr>
                      <w:r w:rsidRPr="00F0340C">
                        <w:rPr>
                          <w:rFonts w:asciiTheme="majorHAnsi" w:hAnsiTheme="majorHAnsi"/>
                          <w:i/>
                          <w:noProof/>
                          <w:color w:val="850DFF" w:themeColor="accent1" w:themeShade="BF"/>
                          <w:sz w:val="28"/>
                          <w:szCs w:val="28"/>
                        </w:rPr>
                        <w:t>4-H Council Meeting</w:t>
                      </w:r>
                    </w:p>
                    <w:p w14:paraId="1E6F5725" w14:textId="3BC3E6CA" w:rsidR="001D7215" w:rsidRDefault="001D7215" w:rsidP="001D7215">
                      <w:r w:rsidRPr="00F0340C">
                        <w:rPr>
                          <w:rFonts w:ascii="Calibri" w:hAnsi="Calibri"/>
                          <w:noProof/>
                          <w:color w:val="auto"/>
                          <w:sz w:val="24"/>
                          <w:szCs w:val="24"/>
                        </w:rPr>
                        <w:t xml:space="preserve">The next 4-H council meeting is scheduled for </w:t>
                      </w:r>
                      <w:r w:rsidR="00EB4065" w:rsidRPr="00F0340C">
                        <w:rPr>
                          <w:rFonts w:ascii="Calibri" w:hAnsi="Calibri"/>
                          <w:noProof/>
                          <w:color w:val="auto"/>
                          <w:sz w:val="24"/>
                          <w:szCs w:val="24"/>
                        </w:rPr>
                        <w:t>Monday</w:t>
                      </w:r>
                      <w:r w:rsidRPr="00F0340C">
                        <w:rPr>
                          <w:rFonts w:ascii="Calibri" w:hAnsi="Calibri"/>
                          <w:noProof/>
                          <w:color w:val="auto"/>
                          <w:sz w:val="24"/>
                          <w:szCs w:val="24"/>
                        </w:rPr>
                        <w:t xml:space="preserve">, </w:t>
                      </w:r>
                      <w:r w:rsidR="00EB4065" w:rsidRPr="00F0340C">
                        <w:rPr>
                          <w:rFonts w:ascii="Calibri" w:hAnsi="Calibri"/>
                          <w:noProof/>
                          <w:color w:val="auto"/>
                          <w:sz w:val="24"/>
                          <w:szCs w:val="24"/>
                        </w:rPr>
                        <w:t>M</w:t>
                      </w:r>
                      <w:r w:rsidR="00B17251">
                        <w:rPr>
                          <w:rFonts w:ascii="Calibri" w:hAnsi="Calibri"/>
                          <w:noProof/>
                          <w:color w:val="auto"/>
                          <w:sz w:val="24"/>
                          <w:szCs w:val="24"/>
                        </w:rPr>
                        <w:t>ay 18</w:t>
                      </w:r>
                      <w:r w:rsidRPr="00F0340C">
                        <w:rPr>
                          <w:rFonts w:ascii="Calibri" w:hAnsi="Calibri"/>
                          <w:noProof/>
                          <w:color w:val="auto"/>
                          <w:sz w:val="24"/>
                          <w:szCs w:val="24"/>
                        </w:rPr>
                        <w:t xml:space="preserve">, </w:t>
                      </w:r>
                      <w:r w:rsidR="00B17251">
                        <w:rPr>
                          <w:rFonts w:ascii="Calibri" w:hAnsi="Calibri"/>
                          <w:noProof/>
                          <w:color w:val="auto"/>
                          <w:sz w:val="24"/>
                          <w:szCs w:val="24"/>
                        </w:rPr>
                        <w:t>2020</w:t>
                      </w:r>
                      <w:r w:rsidR="00EB4065" w:rsidRPr="00F0340C">
                        <w:rPr>
                          <w:rFonts w:ascii="Calibri" w:hAnsi="Calibri"/>
                          <w:noProof/>
                          <w:color w:val="auto"/>
                          <w:sz w:val="24"/>
                          <w:szCs w:val="24"/>
                        </w:rPr>
                        <w:t xml:space="preserve"> at </w:t>
                      </w:r>
                      <w:r w:rsidR="00E2063A">
                        <w:rPr>
                          <w:rFonts w:ascii="Calibri" w:hAnsi="Calibri"/>
                          <w:noProof/>
                          <w:color w:val="auto"/>
                          <w:sz w:val="24"/>
                          <w:szCs w:val="24"/>
                        </w:rPr>
                        <w:t>6:3</w:t>
                      </w:r>
                      <w:r w:rsidRPr="00F0340C">
                        <w:rPr>
                          <w:rFonts w:ascii="Calibri" w:hAnsi="Calibri"/>
                          <w:noProof/>
                          <w:color w:val="auto"/>
                          <w:sz w:val="24"/>
                          <w:szCs w:val="24"/>
                        </w:rPr>
                        <w:t xml:space="preserve">0 PM </w:t>
                      </w:r>
                      <w:r w:rsidR="00B17251">
                        <w:rPr>
                          <w:rFonts w:ascii="Calibri" w:hAnsi="Calibri"/>
                          <w:noProof/>
                          <w:color w:val="auto"/>
                          <w:sz w:val="24"/>
                          <w:szCs w:val="24"/>
                        </w:rPr>
                        <w:t>via Zoom</w:t>
                      </w:r>
                      <w:r w:rsidRPr="00F0340C">
                        <w:rPr>
                          <w:rFonts w:ascii="Calibri" w:hAnsi="Calibri"/>
                          <w:noProof/>
                          <w:color w:val="auto"/>
                          <w:sz w:val="24"/>
                          <w:szCs w:val="24"/>
                        </w:rPr>
                        <w:t>. Representativ</w:t>
                      </w:r>
                      <w:r w:rsidR="00B17251">
                        <w:rPr>
                          <w:rFonts w:ascii="Calibri" w:hAnsi="Calibri"/>
                          <w:noProof/>
                          <w:color w:val="auto"/>
                          <w:sz w:val="24"/>
                          <w:szCs w:val="24"/>
                        </w:rPr>
                        <w:t>es please plan to attend or</w:t>
                      </w:r>
                      <w:r w:rsidRPr="00F0340C">
                        <w:rPr>
                          <w:rFonts w:ascii="Calibri" w:hAnsi="Calibri"/>
                          <w:noProof/>
                          <w:color w:val="auto"/>
                          <w:sz w:val="24"/>
                          <w:szCs w:val="24"/>
                        </w:rPr>
                        <w:t xml:space="preserve"> a representative from your club.</w:t>
                      </w:r>
                    </w:p>
                  </w:txbxContent>
                </v:textbox>
              </v:shape>
            </w:pict>
          </mc:Fallback>
        </mc:AlternateContent>
      </w:r>
      <w:r w:rsidRPr="00F0340C">
        <w:rPr>
          <w:rFonts w:asciiTheme="majorHAnsi" w:hAnsiTheme="majorHAnsi"/>
          <w:i/>
          <w:color w:val="850DFF" w:themeColor="accent1" w:themeShade="BF"/>
          <w:sz w:val="28"/>
          <w:szCs w:val="28"/>
          <w:lang w:val="en-CA"/>
        </w:rPr>
        <w:t>Area Judging contest &amp; Favorite Food Show</w:t>
      </w:r>
    </w:p>
    <w:p w14:paraId="4B5B5C1A" w14:textId="46BD209E" w:rsidR="006949C9" w:rsidRPr="00F0340C" w:rsidRDefault="0008539B" w:rsidP="006949C9">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F0340C">
        <w:rPr>
          <w:noProof/>
        </w:rPr>
        <mc:AlternateContent>
          <mc:Choice Requires="wps">
            <w:drawing>
              <wp:anchor distT="0" distB="0" distL="114300" distR="114300" simplePos="0" relativeHeight="251717119" behindDoc="0" locked="0" layoutInCell="1" allowOverlap="1" wp14:anchorId="0FB8FB24" wp14:editId="123E525D">
                <wp:simplePos x="0" y="0"/>
                <wp:positionH relativeFrom="column">
                  <wp:posOffset>381000</wp:posOffset>
                </wp:positionH>
                <wp:positionV relativeFrom="paragraph">
                  <wp:posOffset>1321583</wp:posOffset>
                </wp:positionV>
                <wp:extent cx="2819400" cy="23241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819400" cy="2324100"/>
                        </a:xfrm>
                        <a:prstGeom prst="rect">
                          <a:avLst/>
                        </a:prstGeom>
                        <a:solidFill>
                          <a:schemeClr val="lt1"/>
                        </a:solidFill>
                        <a:ln w="6350">
                          <a:solidFill>
                            <a:schemeClr val="bg1"/>
                          </a:solidFill>
                        </a:ln>
                      </wps:spPr>
                      <wps:txbx>
                        <w:txbxContent>
                          <w:p w14:paraId="2862D5C5" w14:textId="77777777" w:rsidR="00FE3453" w:rsidRPr="00533791" w:rsidRDefault="00FE3453" w:rsidP="00FE3453">
                            <w:pPr>
                              <w:rPr>
                                <w:rFonts w:ascii="Calibri" w:hAnsi="Calibri"/>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FB24" id="Text Box 51" o:spid="_x0000_s1041" type="#_x0000_t202" style="position:absolute;left:0;text-align:left;margin-left:30pt;margin-top:104.05pt;width:222pt;height:183pt;z-index:251717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" fillcolor="white [3201]" strokecolor="white [3212]" strokeweight=".5pt">
                <v:textbox>
                  <w:txbxContent>
                    <w:p w14:paraId="2862D5C5" w14:textId="77777777" w:rsidR="00FE3453" w:rsidRPr="00533791" w:rsidRDefault="00FE3453" w:rsidP="00FE3453">
                      <w:pPr>
                        <w:rPr>
                          <w:rFonts w:ascii="Calibri" w:hAnsi="Calibri"/>
                          <w:color w:val="auto"/>
                          <w:sz w:val="24"/>
                          <w:szCs w:val="24"/>
                        </w:rPr>
                      </w:pPr>
                    </w:p>
                  </w:txbxContent>
                </v:textbox>
              </v:shape>
            </w:pict>
          </mc:Fallback>
        </mc:AlternateContent>
      </w:r>
      <w:r w:rsidR="00B17251">
        <w:t xml:space="preserve">We are working on how to offer these contests virtually so please be watching for more details. </w:t>
      </w:r>
      <w:r w:rsidR="00B17251">
        <w:br/>
      </w:r>
      <w:r w:rsidR="006949C9" w:rsidRPr="00F0340C">
        <w:t>The Southeast Area Judging Contest for Crops, Photography, Horticulture, FCS and Favorite Food Show will be held June 3</w:t>
      </w:r>
      <w:r w:rsidR="006949C9" w:rsidRPr="00F0340C">
        <w:rPr>
          <w:vertAlign w:val="superscript"/>
        </w:rPr>
        <w:t>rd</w:t>
      </w:r>
      <w:r w:rsidR="006949C9" w:rsidRPr="00F0340C">
        <w:t xml:space="preserve"> in Emporia.  If you are interested in attending, please call the Extension Office and let us know.</w:t>
      </w:r>
    </w:p>
    <w:p w14:paraId="0AE9237F" w14:textId="642EB01D" w:rsidR="00016E47" w:rsidRPr="00F0340C" w:rsidRDefault="00016E47" w:rsidP="009B08FA">
      <w:pPr>
        <w:jc w:val="center"/>
        <w:rPr>
          <w:b/>
          <w:bCs/>
        </w:rPr>
      </w:pPr>
      <w:proofErr w:type="spellStart"/>
      <w:r w:rsidRPr="00F0340C">
        <w:rPr>
          <w:rFonts w:asciiTheme="majorHAnsi" w:hAnsiTheme="majorHAnsi"/>
          <w:i/>
          <w:color w:val="850DFF" w:themeColor="accent1" w:themeShade="BF"/>
          <w:sz w:val="28"/>
          <w:szCs w:val="28"/>
          <w:lang w:val="en-CA"/>
        </w:rPr>
        <w:t>FairEntry</w:t>
      </w:r>
      <w:proofErr w:type="spellEnd"/>
    </w:p>
    <w:p w14:paraId="2D036EA5" w14:textId="242BFE07" w:rsidR="00016E47" w:rsidRDefault="00CD6E52" w:rsidP="00016E47">
      <w:pPr>
        <w:rPr>
          <w:color w:val="3E3E3E"/>
          <w:shd w:val="clear" w:color="auto" w:fill="FFFFFF"/>
        </w:rPr>
      </w:pPr>
      <w:r>
        <w:rPr>
          <w:color w:val="3E3E3E"/>
          <w:shd w:val="clear" w:color="auto" w:fill="FFFFFF"/>
        </w:rPr>
        <w:t>For the 2</w:t>
      </w:r>
      <w:r w:rsidRPr="00CD6E52">
        <w:rPr>
          <w:color w:val="3E3E3E"/>
          <w:shd w:val="clear" w:color="auto" w:fill="FFFFFF"/>
          <w:vertAlign w:val="superscript"/>
        </w:rPr>
        <w:t>nd</w:t>
      </w:r>
      <w:r>
        <w:rPr>
          <w:color w:val="3E3E3E"/>
          <w:shd w:val="clear" w:color="auto" w:fill="FFFFFF"/>
        </w:rPr>
        <w:t xml:space="preserve"> year, the</w:t>
      </w:r>
      <w:r w:rsidR="00016E47" w:rsidRPr="00F0340C">
        <w:rPr>
          <w:color w:val="3E3E3E"/>
          <w:shd w:val="clear" w:color="auto" w:fill="FFFFFF"/>
        </w:rPr>
        <w:t xml:space="preserve"> Wildcat District will be the use of FairEntry system.  FairEntry is a system that is designed to improve overall flow and efficiency of the fair. The use of this system will mainstream a variety of areas such as class entry (at county and state level), tracking livestock information, and even the livestock sale.  The system is integrated with 4-H Online which makes it easy for families to access their information and keep organized.  The use of this system district wide will not only create more time but also resources for greater more impactful programs.</w:t>
      </w:r>
    </w:p>
    <w:p w14:paraId="77B8698F" w14:textId="77777777" w:rsidR="002A61DF" w:rsidRPr="00016E47" w:rsidRDefault="002A61DF" w:rsidP="00071A07">
      <w:pPr>
        <w:rPr>
          <w:noProof/>
          <w:color w:val="FFFFFF" w:themeColor="background1"/>
          <w:sz w:val="24"/>
          <w:szCs w:val="24"/>
        </w:rPr>
      </w:pPr>
    </w:p>
    <w:p w14:paraId="78B686EF" w14:textId="77777777" w:rsidR="00905C37" w:rsidRDefault="00905C37" w:rsidP="00905C37">
      <w:pPr>
        <w:rPr>
          <w:rFonts w:ascii="Dutch Roman 10pt" w:hAnsi="Dutch Roman 10pt"/>
          <w:lang w:val="en-CA"/>
        </w:rPr>
        <w:sectPr w:rsidR="00905C37" w:rsidSect="00FC2165">
          <w:headerReference w:type="default" r:id="rId26"/>
          <w:footerReference w:type="default" r:id="rId27"/>
          <w:pgSz w:w="12240" w:h="15840"/>
          <w:pgMar w:top="360" w:right="360" w:bottom="360" w:left="360" w:header="720" w:footer="432" w:gutter="0"/>
          <w:cols w:space="720"/>
          <w:docGrid w:linePitch="360"/>
        </w:sectPr>
      </w:pPr>
    </w:p>
    <w:p w14:paraId="0D6385EC" w14:textId="77777777" w:rsidR="00FE3453" w:rsidRDefault="00FE3453" w:rsidP="00D255DD">
      <w:pPr>
        <w:autoSpaceDE w:val="0"/>
        <w:autoSpaceDN w:val="0"/>
        <w:adjustRightInd w:val="0"/>
        <w:spacing w:before="0" w:after="0" w:line="240" w:lineRule="auto"/>
        <w:rPr>
          <w:rFonts w:ascii="Calibri" w:hAnsi="Calibri" w:cs="Calibri"/>
          <w:sz w:val="24"/>
          <w:szCs w:val="24"/>
        </w:rPr>
      </w:pPr>
    </w:p>
    <w:p w14:paraId="3E157564" w14:textId="77777777" w:rsidR="00AD401F" w:rsidRDefault="00AD401F" w:rsidP="00D255DD">
      <w:pPr>
        <w:autoSpaceDE w:val="0"/>
        <w:autoSpaceDN w:val="0"/>
        <w:adjustRightInd w:val="0"/>
        <w:spacing w:before="0" w:after="0" w:line="240" w:lineRule="auto"/>
        <w:rPr>
          <w:rFonts w:ascii="Calibri" w:hAnsi="Calibri" w:cs="Calibri"/>
          <w:sz w:val="24"/>
          <w:szCs w:val="24"/>
        </w:rPr>
      </w:pPr>
    </w:p>
    <w:p w14:paraId="5845622E" w14:textId="76528205" w:rsidR="00AD401F" w:rsidRDefault="00AD401F" w:rsidP="00D255DD">
      <w:pPr>
        <w:autoSpaceDE w:val="0"/>
        <w:autoSpaceDN w:val="0"/>
        <w:adjustRightInd w:val="0"/>
        <w:spacing w:before="0" w:after="0" w:line="240" w:lineRule="auto"/>
        <w:rPr>
          <w:rFonts w:ascii="Calibri" w:hAnsi="Calibri" w:cs="Calibri"/>
          <w:sz w:val="24"/>
          <w:szCs w:val="24"/>
        </w:rPr>
      </w:pPr>
    </w:p>
    <w:p w14:paraId="5652FC0A" w14:textId="49ACA406" w:rsidR="00AD23AD" w:rsidRDefault="00AD23AD" w:rsidP="00D255DD">
      <w:pPr>
        <w:autoSpaceDE w:val="0"/>
        <w:autoSpaceDN w:val="0"/>
        <w:adjustRightInd w:val="0"/>
        <w:spacing w:before="0" w:after="0" w:line="240" w:lineRule="auto"/>
        <w:rPr>
          <w:rFonts w:ascii="Calibri" w:hAnsi="Calibri" w:cs="Calibri"/>
          <w:sz w:val="24"/>
          <w:szCs w:val="24"/>
        </w:rPr>
      </w:pPr>
    </w:p>
    <w:p w14:paraId="7F1D62A0" w14:textId="053E3E97" w:rsidR="00AD23AD" w:rsidRDefault="00AD23AD" w:rsidP="00D255DD">
      <w:pPr>
        <w:autoSpaceDE w:val="0"/>
        <w:autoSpaceDN w:val="0"/>
        <w:adjustRightInd w:val="0"/>
        <w:spacing w:before="0" w:after="0" w:line="240" w:lineRule="auto"/>
        <w:rPr>
          <w:rFonts w:ascii="Calibri" w:hAnsi="Calibri" w:cs="Calibri"/>
          <w:sz w:val="24"/>
          <w:szCs w:val="24"/>
        </w:rPr>
      </w:pPr>
    </w:p>
    <w:p w14:paraId="3FF3EB31" w14:textId="51CE0CBC" w:rsidR="00AD23AD" w:rsidRDefault="00AD23AD" w:rsidP="00D255DD">
      <w:pPr>
        <w:autoSpaceDE w:val="0"/>
        <w:autoSpaceDN w:val="0"/>
        <w:adjustRightInd w:val="0"/>
        <w:spacing w:before="0" w:after="0" w:line="240" w:lineRule="auto"/>
        <w:rPr>
          <w:rFonts w:ascii="Calibri" w:hAnsi="Calibri" w:cs="Calibri"/>
          <w:sz w:val="24"/>
          <w:szCs w:val="24"/>
        </w:rPr>
      </w:pPr>
    </w:p>
    <w:p w14:paraId="68CB60EF" w14:textId="65084CBC" w:rsidR="00AD23AD" w:rsidRDefault="00AD23AD" w:rsidP="00D255DD">
      <w:pPr>
        <w:autoSpaceDE w:val="0"/>
        <w:autoSpaceDN w:val="0"/>
        <w:adjustRightInd w:val="0"/>
        <w:spacing w:before="0" w:after="0" w:line="240" w:lineRule="auto"/>
        <w:rPr>
          <w:rFonts w:ascii="Calibri" w:hAnsi="Calibri" w:cs="Calibri"/>
          <w:sz w:val="24"/>
          <w:szCs w:val="24"/>
        </w:rPr>
      </w:pPr>
    </w:p>
    <w:p w14:paraId="0A74AAD5" w14:textId="396F2022" w:rsidR="00AD23AD" w:rsidRDefault="00AD23AD" w:rsidP="00D255DD">
      <w:pPr>
        <w:autoSpaceDE w:val="0"/>
        <w:autoSpaceDN w:val="0"/>
        <w:adjustRightInd w:val="0"/>
        <w:spacing w:before="0" w:after="0" w:line="240" w:lineRule="auto"/>
        <w:rPr>
          <w:rFonts w:ascii="Calibri" w:hAnsi="Calibri" w:cs="Calibri"/>
          <w:sz w:val="24"/>
          <w:szCs w:val="24"/>
        </w:rPr>
      </w:pPr>
    </w:p>
    <w:p w14:paraId="773093FC" w14:textId="0C7B91F1" w:rsidR="00AD23AD" w:rsidRDefault="00AD23AD" w:rsidP="00D255DD">
      <w:pPr>
        <w:autoSpaceDE w:val="0"/>
        <w:autoSpaceDN w:val="0"/>
        <w:adjustRightInd w:val="0"/>
        <w:spacing w:before="0" w:after="0" w:line="240" w:lineRule="auto"/>
        <w:rPr>
          <w:rFonts w:ascii="Calibri" w:hAnsi="Calibri" w:cs="Calibri"/>
          <w:sz w:val="24"/>
          <w:szCs w:val="24"/>
        </w:rPr>
      </w:pPr>
    </w:p>
    <w:p w14:paraId="7B9A7987" w14:textId="164CA92A" w:rsidR="00AD23AD" w:rsidRDefault="00AD23AD" w:rsidP="00D255DD">
      <w:pPr>
        <w:autoSpaceDE w:val="0"/>
        <w:autoSpaceDN w:val="0"/>
        <w:adjustRightInd w:val="0"/>
        <w:spacing w:before="0" w:after="0" w:line="240" w:lineRule="auto"/>
        <w:rPr>
          <w:rFonts w:ascii="Calibri" w:hAnsi="Calibri" w:cs="Calibri"/>
          <w:sz w:val="24"/>
          <w:szCs w:val="24"/>
        </w:rPr>
      </w:pPr>
    </w:p>
    <w:p w14:paraId="16025ABF" w14:textId="2E626184" w:rsidR="00AD23AD" w:rsidRDefault="00AD23AD" w:rsidP="00D255DD">
      <w:pPr>
        <w:autoSpaceDE w:val="0"/>
        <w:autoSpaceDN w:val="0"/>
        <w:adjustRightInd w:val="0"/>
        <w:spacing w:before="0" w:after="0" w:line="240" w:lineRule="auto"/>
        <w:rPr>
          <w:rFonts w:ascii="Calibri" w:hAnsi="Calibri" w:cs="Calibri"/>
          <w:sz w:val="24"/>
          <w:szCs w:val="24"/>
        </w:rPr>
      </w:pPr>
    </w:p>
    <w:p w14:paraId="0F43DDE5" w14:textId="77777777" w:rsidR="00AD23AD" w:rsidRDefault="00AD23AD" w:rsidP="00D255DD">
      <w:pPr>
        <w:autoSpaceDE w:val="0"/>
        <w:autoSpaceDN w:val="0"/>
        <w:adjustRightInd w:val="0"/>
        <w:spacing w:before="0" w:after="0" w:line="240" w:lineRule="auto"/>
        <w:rPr>
          <w:rFonts w:ascii="Calibri" w:hAnsi="Calibri" w:cs="Calibri"/>
          <w:sz w:val="24"/>
          <w:szCs w:val="24"/>
        </w:rPr>
        <w:sectPr w:rsidR="00AD23AD" w:rsidSect="00E75351">
          <w:type w:val="continuous"/>
          <w:pgSz w:w="12240" w:h="15840"/>
          <w:pgMar w:top="360" w:right="360" w:bottom="360" w:left="360" w:header="720" w:footer="432" w:gutter="0"/>
          <w:cols w:space="720"/>
          <w:docGrid w:linePitch="360"/>
        </w:sectPr>
      </w:pPr>
      <w:bookmarkStart w:id="1" w:name="_GoBack"/>
      <w:bookmarkEnd w:id="1"/>
    </w:p>
    <w:p w14:paraId="78D46B47" w14:textId="77777777" w:rsidR="00AD401F" w:rsidRPr="00AD401F" w:rsidRDefault="00AD401F" w:rsidP="00AD401F">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r w:rsidRPr="00AD401F">
        <w:rPr>
          <w:rFonts w:asciiTheme="majorHAnsi" w:hAnsiTheme="majorHAnsi"/>
          <w:i/>
          <w:noProof/>
          <w:color w:val="850DFF" w:themeColor="accent1" w:themeShade="BF"/>
        </w:rPr>
        <w:lastRenderedPageBreak/>
        <w:drawing>
          <wp:anchor distT="0" distB="0" distL="114300" distR="114300" simplePos="0" relativeHeight="251718143" behindDoc="0" locked="0" layoutInCell="1" allowOverlap="1" wp14:anchorId="510FCA64" wp14:editId="65D44B7F">
            <wp:simplePos x="0" y="0"/>
            <wp:positionH relativeFrom="column">
              <wp:posOffset>163</wp:posOffset>
            </wp:positionH>
            <wp:positionV relativeFrom="paragraph">
              <wp:posOffset>-92075</wp:posOffset>
            </wp:positionV>
            <wp:extent cx="695325" cy="90318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9031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1F">
        <w:rPr>
          <w:rFonts w:asciiTheme="majorHAnsi" w:hAnsiTheme="majorHAnsi" w:cs="Arial"/>
          <w:bCs/>
          <w:i/>
          <w:color w:val="850DFF" w:themeColor="accent1" w:themeShade="BF"/>
          <w:sz w:val="28"/>
          <w:szCs w:val="28"/>
        </w:rPr>
        <w:t>District Horse Show</w:t>
      </w:r>
    </w:p>
    <w:p w14:paraId="08248A91" w14:textId="77777777" w:rsidR="00AD401F" w:rsidRPr="00AD401F" w:rsidRDefault="00AD401F" w:rsidP="00AD401F">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r w:rsidRPr="00AD401F">
        <w:rPr>
          <w:rFonts w:asciiTheme="majorHAnsi" w:hAnsiTheme="majorHAnsi" w:cs="Arial"/>
          <w:bCs/>
          <w:i/>
          <w:color w:val="850DFF" w:themeColor="accent1" w:themeShade="BF"/>
          <w:sz w:val="28"/>
          <w:szCs w:val="28"/>
        </w:rPr>
        <w:t>Entries Due</w:t>
      </w:r>
    </w:p>
    <w:p w14:paraId="7CE4953E" w14:textId="77777777" w:rsidR="00AD401F" w:rsidRDefault="00CD6E52" w:rsidP="00AD401F">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There will not be a District </w:t>
      </w:r>
      <w:proofErr w:type="spellStart"/>
      <w:r>
        <w:t>Horsehow</w:t>
      </w:r>
      <w:proofErr w:type="spellEnd"/>
      <w:r>
        <w:t xml:space="preserve"> this year. If you are 9 before Jan 1</w:t>
      </w:r>
      <w:r w:rsidRPr="00CD6E52">
        <w:rPr>
          <w:vertAlign w:val="superscript"/>
        </w:rPr>
        <w:t>st</w:t>
      </w:r>
      <w:r>
        <w:t xml:space="preserve"> you can enter the State fair, there is a level 1 horse test you need to complete and I need to send your ID papers to the State Office. Please let us know if you want to do this. </w:t>
      </w:r>
    </w:p>
    <w:p w14:paraId="683E710B" w14:textId="77777777" w:rsidR="00AD401F" w:rsidRPr="00AD401F" w:rsidRDefault="00AD401F" w:rsidP="00AD401F">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i/>
          <w:color w:val="850DFF" w:themeColor="accent1" w:themeShade="BF"/>
        </w:rPr>
      </w:pPr>
      <w:r w:rsidRPr="00AD401F">
        <w:rPr>
          <w:rFonts w:asciiTheme="majorHAnsi" w:hAnsiTheme="majorHAnsi" w:cs="Arial"/>
          <w:bCs/>
          <w:i/>
          <w:color w:val="850DFF" w:themeColor="accent1" w:themeShade="BF"/>
          <w:sz w:val="28"/>
          <w:szCs w:val="28"/>
        </w:rPr>
        <w:t>Questions?</w:t>
      </w:r>
    </w:p>
    <w:p w14:paraId="3E83A736" w14:textId="77777777" w:rsidR="00AD401F" w:rsidRPr="00AD401F" w:rsidRDefault="00AD401F" w:rsidP="00AD401F">
      <w:pPr>
        <w:autoSpaceDE w:val="0"/>
        <w:autoSpaceDN w:val="0"/>
        <w:adjustRightInd w:val="0"/>
        <w:spacing w:before="0" w:after="0" w:line="240" w:lineRule="auto"/>
      </w:pPr>
      <w:r>
        <w:t>If you have any questions about activities listed on the calendar or mentioned in the newsletter, or about Fair Entry - Please ask us in the Extension Office! You might also try looking through the Fair Paper or your last newsletter, or ask your project or community 4-H leaders.</w:t>
      </w:r>
      <w:r>
        <w:br/>
      </w:r>
    </w:p>
    <w:p w14:paraId="5BB291E4" w14:textId="77777777" w:rsidR="00AD401F" w:rsidRPr="00AD401F" w:rsidRDefault="00AD401F" w:rsidP="00AD401F">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i/>
          <w:color w:val="850DFF" w:themeColor="accent1" w:themeShade="BF"/>
        </w:rPr>
      </w:pPr>
      <w:r w:rsidRPr="00AD401F">
        <w:rPr>
          <w:rFonts w:asciiTheme="majorHAnsi" w:hAnsiTheme="majorHAnsi" w:cs="Arial"/>
          <w:bCs/>
          <w:i/>
          <w:color w:val="850DFF" w:themeColor="accent1" w:themeShade="BF"/>
          <w:sz w:val="28"/>
          <w:szCs w:val="28"/>
        </w:rPr>
        <w:t>4-H &amp; Fair Promotion</w:t>
      </w:r>
    </w:p>
    <w:p w14:paraId="6C93B869" w14:textId="77777777" w:rsidR="00AD401F" w:rsidRDefault="00CD6E52" w:rsidP="00AD401F">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WE WILL STILL DO THIS IF ALLOWED IN JULY!</w:t>
      </w:r>
      <w:r>
        <w:br/>
      </w:r>
      <w:r w:rsidR="00AD401F">
        <w:t>Anyone interested in doing a radio spot for 4-H and the fair, we will record some spots sometime in July. If you want to do this write a short (30 second) announcement about your project. You will want to mention something about coming to the fair to see it. If you don't want to write one let Cheri know and she will have one ready for you. This is good for members applying for Key Award.</w:t>
      </w:r>
    </w:p>
    <w:p w14:paraId="7A167326"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A4C854C"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4A27E43"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8D2BF63"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6804F3EE"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10EEFCB"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5511FBA9"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DF07616" w14:textId="77777777" w:rsidR="001168E6" w:rsidRDefault="001168E6"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CEEEED9" w14:textId="77777777" w:rsidR="00AC23D0" w:rsidRDefault="00AC23D0"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HAnsi" w:hAnsiTheme="majorHAnsi" w:cs="Arial"/>
          <w:bCs/>
          <w:i/>
          <w:color w:val="850DFF" w:themeColor="accent1" w:themeShade="BF"/>
          <w:sz w:val="28"/>
          <w:szCs w:val="28"/>
        </w:rPr>
      </w:pPr>
    </w:p>
    <w:p w14:paraId="754DF842" w14:textId="77777777" w:rsidR="00AD401F" w:rsidRPr="00780C50" w:rsidRDefault="00AD401F"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HAnsi" w:hAnsiTheme="majorHAnsi" w:cs="Arial"/>
          <w:bCs/>
          <w:i/>
          <w:color w:val="850DFF" w:themeColor="accent1" w:themeShade="BF"/>
          <w:sz w:val="28"/>
          <w:szCs w:val="28"/>
        </w:rPr>
      </w:pPr>
      <w:r w:rsidRPr="00AD401F">
        <w:rPr>
          <w:rFonts w:asciiTheme="majorHAnsi" w:hAnsiTheme="majorHAnsi" w:cs="Arial"/>
          <w:bCs/>
          <w:i/>
          <w:color w:val="850DFF" w:themeColor="accent1" w:themeShade="BF"/>
          <w:sz w:val="28"/>
          <w:szCs w:val="28"/>
        </w:rPr>
        <w:lastRenderedPageBreak/>
        <w:t xml:space="preserve">Club Responsibilities During </w:t>
      </w:r>
      <w:r w:rsidR="00780C50" w:rsidRPr="00AD401F">
        <w:rPr>
          <w:rFonts w:asciiTheme="majorHAnsi" w:hAnsiTheme="majorHAnsi" w:cs="Arial"/>
          <w:bCs/>
          <w:i/>
          <w:color w:val="850DFF" w:themeColor="accent1" w:themeShade="BF"/>
          <w:sz w:val="28"/>
          <w:szCs w:val="28"/>
        </w:rPr>
        <w:t>the</w:t>
      </w:r>
      <w:r w:rsidRPr="00AD401F">
        <w:rPr>
          <w:rFonts w:asciiTheme="majorHAnsi" w:hAnsiTheme="majorHAnsi" w:cs="Arial"/>
          <w:bCs/>
          <w:i/>
          <w:color w:val="850DFF" w:themeColor="accent1" w:themeShade="BF"/>
          <w:sz w:val="28"/>
          <w:szCs w:val="28"/>
        </w:rPr>
        <w:t xml:space="preserve"> Fair</w:t>
      </w:r>
    </w:p>
    <w:p w14:paraId="4B39FEE0" w14:textId="77777777" w:rsidR="00AD401F" w:rsidRDefault="00AD401F" w:rsidP="00AD401F">
      <w:pPr>
        <w:pStyle w:val="ListParagraph"/>
        <w:widowControl w:val="0"/>
        <w:numPr>
          <w:ilvl w:val="0"/>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after="0" w:line="240" w:lineRule="auto"/>
      </w:pPr>
      <w:r>
        <w:t xml:space="preserve">In charge of Baked Food Sale at time of 4-H judging- </w:t>
      </w:r>
      <w:r w:rsidR="00780C50">
        <w:t>Busy Beavers</w:t>
      </w:r>
    </w:p>
    <w:p w14:paraId="0AF3BDCE" w14:textId="77777777" w:rsidR="00AD401F" w:rsidRDefault="00AD401F" w:rsidP="00AD401F">
      <w:pPr>
        <w:pStyle w:val="ListParagraph"/>
        <w:widowControl w:val="0"/>
        <w:numPr>
          <w:ilvl w:val="0"/>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after="0" w:line="240" w:lineRule="auto"/>
      </w:pPr>
      <w:r>
        <w:t xml:space="preserve">In charge of Baked Food Sale at the Fair- </w:t>
      </w:r>
      <w:r w:rsidR="00780C50">
        <w:t>Busy Beavers</w:t>
      </w:r>
    </w:p>
    <w:p w14:paraId="43C546ED" w14:textId="77777777" w:rsidR="00AD401F" w:rsidRDefault="00AD401F" w:rsidP="00AD401F">
      <w:pPr>
        <w:pStyle w:val="ListParagraph"/>
        <w:widowControl w:val="0"/>
        <w:numPr>
          <w:ilvl w:val="0"/>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after="0" w:line="240" w:lineRule="auto"/>
      </w:pPr>
      <w:r>
        <w:t xml:space="preserve">Sweep the Pratt and Porter Buildings daily during the fair and pick up trash around the buildings and rest rooms daily during the fair- </w:t>
      </w:r>
      <w:r w:rsidR="00780C50">
        <w:t xml:space="preserve">Homebuilders </w:t>
      </w:r>
      <w:r>
        <w:t>and Office.</w:t>
      </w:r>
    </w:p>
    <w:p w14:paraId="023EC9B1" w14:textId="77777777" w:rsidR="00AD401F" w:rsidRDefault="00AD401F" w:rsidP="00780C50">
      <w:pPr>
        <w:pStyle w:val="ListParagraph"/>
        <w:widowControl w:val="0"/>
        <w:numPr>
          <w:ilvl w:val="0"/>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before="0" w:after="0" w:line="240" w:lineRule="auto"/>
      </w:pPr>
      <w:r>
        <w:t xml:space="preserve">Unlock and Lockup Buildings, raise and lower flags, distribute trash </w:t>
      </w:r>
      <w:r w:rsidR="00780C50">
        <w:t>Barrels</w:t>
      </w:r>
      <w:r>
        <w:t xml:space="preserve">-High Prairie Pioneers &amp; </w:t>
      </w:r>
      <w:r w:rsidR="00780C50">
        <w:t>Lucky Horseshoe</w:t>
      </w:r>
      <w:r>
        <w:t>.</w:t>
      </w:r>
    </w:p>
    <w:p w14:paraId="3DCC4BBD" w14:textId="77777777" w:rsidR="00780C50" w:rsidRPr="00780C50" w:rsidRDefault="00780C50" w:rsidP="00780C50">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HAnsi" w:hAnsiTheme="majorHAnsi"/>
          <w:i/>
          <w:color w:val="850DFF" w:themeColor="accent1" w:themeShade="BF"/>
        </w:rPr>
      </w:pPr>
    </w:p>
    <w:p w14:paraId="61827398" w14:textId="77777777" w:rsidR="00780C50" w:rsidRPr="00780C50" w:rsidRDefault="001168E6" w:rsidP="00780C50">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ajorHAnsi" w:hAnsiTheme="majorHAnsi"/>
          <w:i/>
          <w:color w:val="850DFF" w:themeColor="accent1" w:themeShade="BF"/>
        </w:rPr>
      </w:pPr>
      <w:r>
        <w:rPr>
          <w:rFonts w:asciiTheme="majorHAnsi" w:hAnsiTheme="majorHAnsi" w:cs="Arial"/>
          <w:bCs/>
          <w:i/>
          <w:color w:val="850DFF" w:themeColor="accent1" w:themeShade="BF"/>
          <w:sz w:val="28"/>
          <w:szCs w:val="28"/>
        </w:rPr>
        <w:t>2020</w:t>
      </w:r>
      <w:r w:rsidR="00780C50" w:rsidRPr="00780C50">
        <w:rPr>
          <w:rFonts w:asciiTheme="majorHAnsi" w:hAnsiTheme="majorHAnsi" w:cs="Arial"/>
          <w:bCs/>
          <w:i/>
          <w:color w:val="850DFF" w:themeColor="accent1" w:themeShade="BF"/>
          <w:sz w:val="28"/>
          <w:szCs w:val="28"/>
        </w:rPr>
        <w:t xml:space="preserve"> Clean-Up Day</w:t>
      </w:r>
      <w:r w:rsidR="00780C50" w:rsidRPr="00780C50">
        <w:rPr>
          <w:rFonts w:asciiTheme="majorHAnsi" w:hAnsiTheme="majorHAnsi" w:cs="Arial"/>
          <w:b/>
          <w:bCs/>
          <w:i/>
          <w:color w:val="850DFF" w:themeColor="accent1" w:themeShade="BF"/>
          <w:sz w:val="28"/>
          <w:szCs w:val="28"/>
        </w:rPr>
        <w:t xml:space="preserve"> </w:t>
      </w:r>
      <w:r w:rsidR="00780C50" w:rsidRPr="00780C50">
        <w:rPr>
          <w:rFonts w:asciiTheme="majorHAnsi" w:hAnsiTheme="majorHAnsi" w:cs="Arial"/>
          <w:bCs/>
          <w:i/>
          <w:color w:val="850DFF" w:themeColor="accent1" w:themeShade="BF"/>
          <w:sz w:val="28"/>
          <w:szCs w:val="28"/>
        </w:rPr>
        <w:t>Assignments</w:t>
      </w:r>
      <w:r w:rsidR="00780C50" w:rsidRPr="00780C50">
        <w:rPr>
          <w:rFonts w:asciiTheme="majorHAnsi" w:hAnsiTheme="majorHAnsi" w:cs="Arial"/>
          <w:b/>
          <w:bCs/>
          <w:i/>
          <w:color w:val="850DFF" w:themeColor="accent1" w:themeShade="BF"/>
          <w:sz w:val="28"/>
          <w:szCs w:val="28"/>
        </w:rPr>
        <w:t xml:space="preserve"> </w:t>
      </w:r>
    </w:p>
    <w:p w14:paraId="64996835" w14:textId="77777777" w:rsidR="00780C50" w:rsidRPr="00780C50" w:rsidRDefault="00780C50" w:rsidP="00780C50">
      <w:pPr>
        <w:pStyle w:val="ListParagraph"/>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rPr>
      </w:pPr>
      <w:r>
        <w:t xml:space="preserve">Clean-up: </w:t>
      </w:r>
      <w:r w:rsidRPr="00780C50">
        <w:rPr>
          <w:b/>
          <w:bCs/>
        </w:rPr>
        <w:t xml:space="preserve">Sunday, </w:t>
      </w:r>
      <w:r w:rsidR="001168E6">
        <w:rPr>
          <w:b/>
          <w:bCs/>
        </w:rPr>
        <w:t>July 19</w:t>
      </w:r>
      <w:r w:rsidR="001168E6" w:rsidRPr="001168E6">
        <w:rPr>
          <w:b/>
          <w:bCs/>
          <w:vertAlign w:val="superscript"/>
        </w:rPr>
        <w:t>th</w:t>
      </w:r>
      <w:r w:rsidRPr="00780C50">
        <w:rPr>
          <w:b/>
          <w:bCs/>
        </w:rPr>
        <w:t xml:space="preserve"> at 2:00 pm. </w:t>
      </w:r>
      <w:r w:rsidRPr="00780C50">
        <w:rPr>
          <w:b/>
          <w:bCs/>
          <w:u w:val="single"/>
        </w:rPr>
        <w:t>Supplies to Bring:</w:t>
      </w:r>
      <w:r w:rsidRPr="00780C50">
        <w:rPr>
          <w:b/>
          <w:bCs/>
        </w:rPr>
        <w:t xml:space="preserve"> Weed eaters, rakes, shovels, forks, garden hoses, post driver, brooms, rags and buckets, dish washing soap.</w:t>
      </w:r>
    </w:p>
    <w:p w14:paraId="6C3F98DC" w14:textId="77777777" w:rsidR="00780C50" w:rsidRPr="00780C50" w:rsidRDefault="00780C50" w:rsidP="00780C50">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rPr>
      </w:pPr>
      <w:r w:rsidRPr="00780C50">
        <w:rPr>
          <w:u w:val="single"/>
        </w:rPr>
        <w:t>Clean-up Assignments 201</w:t>
      </w:r>
      <w:r>
        <w:rPr>
          <w:u w:val="single"/>
        </w:rPr>
        <w:t>9</w:t>
      </w:r>
      <w:r w:rsidRPr="00780C50">
        <w:rPr>
          <w:u w:val="single"/>
        </w:rPr>
        <w:t>:</w:t>
      </w:r>
    </w:p>
    <w:p w14:paraId="5ED8276E" w14:textId="77777777" w:rsidR="001168E6" w:rsidRDefault="00780C50" w:rsidP="001168E6">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1168E6">
        <w:rPr>
          <w:b/>
          <w:bCs/>
        </w:rPr>
        <w:t>Barns-</w:t>
      </w:r>
      <w:r>
        <w:t xml:space="preserve"> </w:t>
      </w:r>
      <w:r w:rsidR="001168E6">
        <w:t xml:space="preserve">Lucky Horseshoe &amp; High Prairie Pioneers </w:t>
      </w:r>
      <w:r w:rsidRPr="001168E6">
        <w:rPr>
          <w:b/>
          <w:bCs/>
        </w:rPr>
        <w:t>Building-</w:t>
      </w:r>
      <w:r>
        <w:t xml:space="preserve"> </w:t>
      </w:r>
      <w:r w:rsidR="001168E6">
        <w:t>Homebuilders &amp; Busy Beavers</w:t>
      </w:r>
      <w:r w:rsidR="001168E6" w:rsidRPr="00780C50">
        <w:rPr>
          <w:b/>
          <w:bCs/>
        </w:rPr>
        <w:t xml:space="preserve"> </w:t>
      </w:r>
    </w:p>
    <w:p w14:paraId="256D9C60" w14:textId="77777777" w:rsidR="00780C50" w:rsidRDefault="00780C50" w:rsidP="00E52C1E">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7914DA8D" w14:textId="77777777" w:rsidR="00780C50" w:rsidRPr="001168E6" w:rsidRDefault="00780C50" w:rsidP="001168E6">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center"/>
        <w:rPr>
          <w:rFonts w:asciiTheme="majorHAnsi" w:hAnsiTheme="majorHAnsi"/>
          <w:i/>
          <w:color w:val="850DFF" w:themeColor="accent1" w:themeShade="BF"/>
        </w:rPr>
      </w:pPr>
      <w:r w:rsidRPr="001168E6">
        <w:rPr>
          <w:rFonts w:asciiTheme="majorHAnsi" w:hAnsiTheme="majorHAnsi" w:cs="Arial"/>
          <w:bCs/>
          <w:i/>
          <w:color w:val="850DFF" w:themeColor="accent1" w:themeShade="BF"/>
          <w:sz w:val="28"/>
          <w:szCs w:val="28"/>
        </w:rPr>
        <w:t>Fair Superintendents</w:t>
      </w:r>
    </w:p>
    <w:p w14:paraId="30113E99" w14:textId="77777777" w:rsidR="00780C50" w:rsidRDefault="00780C50" w:rsidP="00780C50">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We would like to encourage those 4-H parents who are also Fair Superintendents to help their 4-H'ers enter their exhibits </w:t>
      </w:r>
      <w:r w:rsidRPr="00780C50">
        <w:rPr>
          <w:b/>
          <w:bCs/>
        </w:rPr>
        <w:t xml:space="preserve">before </w:t>
      </w:r>
      <w:r>
        <w:t>check-in time. (Place items for entry in that area where they are usually entered with slip of paper with name and class attached). It is important that you are at your area to help others enter at entry time.</w:t>
      </w:r>
    </w:p>
    <w:p w14:paraId="209B324D" w14:textId="77777777" w:rsidR="00780C50" w:rsidRPr="00507838" w:rsidRDefault="00780C50" w:rsidP="00D14621">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i/>
          <w:color w:val="850DFF" w:themeColor="accent1" w:themeShade="BF"/>
        </w:rPr>
      </w:pPr>
      <w:r w:rsidRPr="00507838">
        <w:rPr>
          <w:rFonts w:asciiTheme="majorHAnsi" w:hAnsiTheme="majorHAnsi" w:cs="Arial"/>
          <w:bCs/>
          <w:i/>
          <w:color w:val="850DFF" w:themeColor="accent1" w:themeShade="BF"/>
          <w:sz w:val="28"/>
          <w:szCs w:val="28"/>
        </w:rPr>
        <w:t>Fair Booth</w:t>
      </w:r>
      <w:r w:rsidR="00507838">
        <w:rPr>
          <w:rFonts w:asciiTheme="majorHAnsi" w:hAnsiTheme="majorHAnsi" w:cs="Arial"/>
          <w:bCs/>
          <w:i/>
          <w:color w:val="850DFF" w:themeColor="accent1" w:themeShade="BF"/>
          <w:sz w:val="28"/>
          <w:szCs w:val="28"/>
        </w:rPr>
        <w:t xml:space="preserve"> </w:t>
      </w:r>
      <w:r w:rsidRPr="00507838">
        <w:rPr>
          <w:rFonts w:asciiTheme="majorHAnsi" w:hAnsiTheme="majorHAnsi" w:cs="Arial"/>
          <w:bCs/>
          <w:i/>
          <w:color w:val="850DFF" w:themeColor="accent1" w:themeShade="BF"/>
          <w:sz w:val="28"/>
          <w:szCs w:val="28"/>
        </w:rPr>
        <w:t xml:space="preserve">Set Up </w:t>
      </w:r>
    </w:p>
    <w:p w14:paraId="7CE568B8" w14:textId="77777777" w:rsidR="00780C50" w:rsidRPr="00780C50" w:rsidRDefault="00B80DD1" w:rsidP="00780C50">
      <w:pPr>
        <w:pStyle w:val="ListParagraph"/>
        <w:numPr>
          <w:ilvl w:val="12"/>
          <w:numId w:val="5"/>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rPr>
      </w:pPr>
      <w:r>
        <w:rPr>
          <w:b/>
          <w:bCs/>
        </w:rPr>
        <w:t>Booths</w:t>
      </w:r>
      <w:r w:rsidR="00780C50" w:rsidRPr="00780C50">
        <w:rPr>
          <w:b/>
          <w:bCs/>
        </w:rPr>
        <w:t xml:space="preserve"> may</w:t>
      </w:r>
      <w:r w:rsidR="001168E6">
        <w:rPr>
          <w:b/>
          <w:bCs/>
        </w:rPr>
        <w:t xml:space="preserve"> be set up on Wednesday, July 22nd</w:t>
      </w:r>
      <w:r w:rsidR="00780C50" w:rsidRPr="00780C50">
        <w:rPr>
          <w:b/>
          <w:bCs/>
        </w:rPr>
        <w:t xml:space="preserve"> from 10:00 am -</w:t>
      </w:r>
      <w:r w:rsidR="001168E6">
        <w:rPr>
          <w:b/>
          <w:bCs/>
        </w:rPr>
        <w:t xml:space="preserve"> 5:00 pm and Thursday, July 23</w:t>
      </w:r>
      <w:r w:rsidR="001168E6" w:rsidRPr="001168E6">
        <w:rPr>
          <w:b/>
          <w:bCs/>
          <w:vertAlign w:val="superscript"/>
        </w:rPr>
        <w:t>rd</w:t>
      </w:r>
      <w:r w:rsidR="00780C50" w:rsidRPr="00780C50">
        <w:rPr>
          <w:b/>
          <w:bCs/>
        </w:rPr>
        <w:t xml:space="preserve"> from 9:00 am - 5:00 pm. Booths must be in place by Thursday evening at 5:00 pm. </w:t>
      </w:r>
      <w:r w:rsidR="00780C50">
        <w:t xml:space="preserve"> This will include all 4-H Club Booths, Project Booths, WEC</w:t>
      </w:r>
      <w:r w:rsidR="00AC23D0">
        <w:t xml:space="preserve"> Booths. </w:t>
      </w:r>
      <w:r w:rsidR="00780C50">
        <w:t xml:space="preserve">Arrangements may be made with the Extension Office to set up on Wednesday evening during the Horse Show if necessary by contacting the office. </w:t>
      </w:r>
    </w:p>
    <w:p w14:paraId="07EF5641" w14:textId="77777777" w:rsidR="00780C50" w:rsidRDefault="00780C50" w:rsidP="00780C50">
      <w:p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14:paraId="03CCB563" w14:textId="77777777" w:rsidR="00507838" w:rsidRDefault="00507838"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p>
    <w:p w14:paraId="5F574C2A" w14:textId="77777777" w:rsidR="00780C50" w:rsidRP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rPr>
      </w:pPr>
      <w:r w:rsidRPr="00780C50">
        <w:rPr>
          <w:rFonts w:asciiTheme="majorHAnsi" w:hAnsiTheme="majorHAnsi" w:cs="Arial"/>
          <w:bCs/>
          <w:i/>
          <w:color w:val="850DFF" w:themeColor="accent1" w:themeShade="BF"/>
          <w:sz w:val="28"/>
          <w:szCs w:val="28"/>
        </w:rPr>
        <w:lastRenderedPageBreak/>
        <w:t>Ice Cream Social</w:t>
      </w:r>
    </w:p>
    <w:p w14:paraId="3311BFC0" w14:textId="77777777" w:rsid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The Ice Cream Social will be </w:t>
      </w:r>
      <w:r w:rsidR="00B80DD1">
        <w:rPr>
          <w:b/>
          <w:bCs/>
        </w:rPr>
        <w:t>Saturday, July 25</w:t>
      </w:r>
      <w:r w:rsidRPr="00B80DD1">
        <w:rPr>
          <w:b/>
          <w:bCs/>
          <w:vertAlign w:val="superscript"/>
        </w:rPr>
        <w:t>th</w:t>
      </w:r>
      <w:r>
        <w:rPr>
          <w:b/>
          <w:bCs/>
        </w:rPr>
        <w:t xml:space="preserve"> </w:t>
      </w:r>
      <w:r>
        <w:t xml:space="preserve">at 1:30 p.m. near the Davie's Arena. Two people from each club will be needed to help serve.  These people should be there at 1:00 pm. </w:t>
      </w:r>
      <w:r>
        <w:rPr>
          <w:b/>
          <w:bCs/>
        </w:rPr>
        <w:t>The 4-H Council Finance Committee is in charge.</w:t>
      </w:r>
    </w:p>
    <w:p w14:paraId="4AF5F015" w14:textId="77777777" w:rsidR="00780C50" w:rsidRP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850DFF" w:themeColor="accent1" w:themeShade="BF"/>
        </w:rPr>
      </w:pPr>
      <w:r w:rsidRPr="00780C50">
        <w:rPr>
          <w:b/>
          <w:bCs/>
          <w:color w:val="850DFF" w:themeColor="accent1" w:themeShade="BF"/>
        </w:rPr>
        <w:t>GALLONS/CAKES REQUIRED:</w:t>
      </w:r>
    </w:p>
    <w:p w14:paraId="58082C78" w14:textId="77777777" w:rsidR="00780C50" w:rsidRP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850DFF" w:themeColor="accent1" w:themeShade="BF"/>
        </w:rPr>
      </w:pPr>
      <w:r w:rsidRPr="00780C50">
        <w:rPr>
          <w:color w:val="850DFF" w:themeColor="accent1" w:themeShade="BF"/>
        </w:rPr>
        <w:t>Busy Beavers</w:t>
      </w:r>
      <w:r w:rsidRPr="00780C50">
        <w:rPr>
          <w:color w:val="850DFF" w:themeColor="accent1" w:themeShade="BF"/>
        </w:rPr>
        <w:tab/>
      </w:r>
      <w:r w:rsidRPr="00780C50">
        <w:rPr>
          <w:color w:val="850DFF" w:themeColor="accent1" w:themeShade="BF"/>
        </w:rPr>
        <w:tab/>
        <w:t>5 gal./3 cakes</w:t>
      </w:r>
    </w:p>
    <w:p w14:paraId="4C9EE570" w14:textId="77777777" w:rsidR="00780C50" w:rsidRP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850DFF" w:themeColor="accent1" w:themeShade="BF"/>
        </w:rPr>
      </w:pPr>
      <w:r w:rsidRPr="00780C50">
        <w:rPr>
          <w:color w:val="850DFF" w:themeColor="accent1" w:themeShade="BF"/>
        </w:rPr>
        <w:t>High Prairie Pioneers</w:t>
      </w:r>
      <w:r w:rsidRPr="00780C50">
        <w:rPr>
          <w:color w:val="850DFF" w:themeColor="accent1" w:themeShade="BF"/>
        </w:rPr>
        <w:tab/>
        <w:t>5 gal./3 cakes</w:t>
      </w:r>
    </w:p>
    <w:p w14:paraId="06D4DE78" w14:textId="77777777" w:rsidR="00780C50" w:rsidRP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850DFF" w:themeColor="accent1" w:themeShade="BF"/>
        </w:rPr>
      </w:pPr>
      <w:r w:rsidRPr="00780C50">
        <w:rPr>
          <w:color w:val="850DFF" w:themeColor="accent1" w:themeShade="BF"/>
        </w:rPr>
        <w:t>Homebuilder’s</w:t>
      </w:r>
      <w:r w:rsidRPr="00780C50">
        <w:rPr>
          <w:color w:val="850DFF" w:themeColor="accent1" w:themeShade="BF"/>
        </w:rPr>
        <w:tab/>
      </w:r>
      <w:r w:rsidRPr="00780C50">
        <w:rPr>
          <w:color w:val="850DFF" w:themeColor="accent1" w:themeShade="BF"/>
        </w:rPr>
        <w:tab/>
        <w:t>5 gal./3 cakes</w:t>
      </w:r>
    </w:p>
    <w:p w14:paraId="2F6760D6" w14:textId="77777777" w:rsidR="00780C50" w:rsidRPr="00780C50"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850DFF" w:themeColor="accent1" w:themeShade="BF"/>
        </w:rPr>
      </w:pPr>
      <w:r w:rsidRPr="00780C50">
        <w:rPr>
          <w:color w:val="850DFF" w:themeColor="accent1" w:themeShade="BF"/>
        </w:rPr>
        <w:t>Lucky Horseshoe</w:t>
      </w:r>
      <w:r w:rsidRPr="00780C50">
        <w:rPr>
          <w:color w:val="850DFF" w:themeColor="accent1" w:themeShade="BF"/>
        </w:rPr>
        <w:tab/>
        <w:t>5 gal./3 cakes</w:t>
      </w:r>
    </w:p>
    <w:p w14:paraId="2BFAB0E9" w14:textId="77777777" w:rsidR="00780C50" w:rsidRPr="00B40873"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auto"/>
        </w:rPr>
      </w:pPr>
      <w:r w:rsidRPr="00B40873">
        <w:rPr>
          <w:color w:val="auto"/>
        </w:rPr>
        <w:t xml:space="preserve">Take to B-W Processing Plant the day before, so it can be completely frozen before serving, </w:t>
      </w:r>
      <w:r w:rsidRPr="00B40873">
        <w:rPr>
          <w:color w:val="auto"/>
          <w:u w:val="single"/>
        </w:rPr>
        <w:t>OR</w:t>
      </w:r>
      <w:r w:rsidRPr="00B40873">
        <w:rPr>
          <w:color w:val="auto"/>
        </w:rPr>
        <w:t xml:space="preserve"> bring from your home freezer just before.  Let the office know where your ice cream is if you do something else. Also, </w:t>
      </w:r>
      <w:r w:rsidRPr="00B40873">
        <w:rPr>
          <w:b/>
          <w:bCs/>
          <w:color w:val="auto"/>
        </w:rPr>
        <w:t>please bring in a wide-mouth container for easier serving. Pick up your ice cream freezers or containers after the social or arrange for someone else to pick it up. Thanks.</w:t>
      </w:r>
    </w:p>
    <w:p w14:paraId="4B6192D7" w14:textId="77777777" w:rsidR="00780C50" w:rsidRPr="00B40873" w:rsidRDefault="00780C50" w:rsidP="00780C50">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auto"/>
        </w:rPr>
      </w:pPr>
      <w:r w:rsidRPr="00B40873">
        <w:rPr>
          <w:b/>
          <w:bCs/>
          <w:color w:val="auto"/>
        </w:rPr>
        <w:t>JUST A REMINDER: If you have a 4-H shirt we would like you to wear it during the Ice Cream Social.</w:t>
      </w:r>
    </w:p>
    <w:p w14:paraId="794B24C8" w14:textId="77777777" w:rsidR="00B40873" w:rsidRPr="00B40873" w:rsidRDefault="00B40873" w:rsidP="009B08FA">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i/>
          <w:color w:val="850DFF" w:themeColor="accent1" w:themeShade="BF"/>
        </w:rPr>
      </w:pPr>
      <w:r w:rsidRPr="00B40873">
        <w:rPr>
          <w:rFonts w:asciiTheme="majorHAnsi" w:hAnsiTheme="majorHAnsi" w:cs="Arial"/>
          <w:bCs/>
          <w:i/>
          <w:color w:val="850DFF" w:themeColor="accent1" w:themeShade="BF"/>
          <w:sz w:val="28"/>
          <w:szCs w:val="28"/>
        </w:rPr>
        <w:t>4-H Royalty Contest</w:t>
      </w:r>
    </w:p>
    <w:p w14:paraId="52CF1553" w14:textId="77777777" w:rsidR="00B40873" w:rsidRDefault="00B40873"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During the fair, Wilson County 4-H Junior Leaders will sponsor a 4-H Royalty Contest to select a 4-H King and Queen, and Prince and Princess. The Wilson County 4-H King and Queen will reign from July of this year through July of next year.  These two people will be elected by a penny a vote system during the County Fair.  The person(s) who accumulate the most votes win the Royalty Contest.</w:t>
      </w:r>
    </w:p>
    <w:p w14:paraId="6D71F6FA" w14:textId="77777777" w:rsidR="00B40873" w:rsidRDefault="00B40873"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4-H King and Queen, and Prince and Princess will participate in 4-H promotional activities throughout the year to encourage more people to participate in 4-H. A list is available in the Extension Office.</w:t>
      </w:r>
    </w:p>
    <w:p w14:paraId="481CCF41" w14:textId="77777777" w:rsidR="00B40873" w:rsidRDefault="00B40873"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1447C2F6" w14:textId="77777777" w:rsidR="00B40873" w:rsidRDefault="00B40873"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00F22BF" w14:textId="77777777" w:rsidR="00B40873" w:rsidRDefault="00B40873"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FB4C8E2" w14:textId="77777777" w:rsidR="00B40873" w:rsidRPr="00A61B17" w:rsidRDefault="00B40873" w:rsidP="009B08FA">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i/>
          <w:color w:val="850DFF" w:themeColor="accent1" w:themeShade="BF"/>
        </w:rPr>
      </w:pPr>
      <w:r w:rsidRPr="00A61B17">
        <w:rPr>
          <w:rFonts w:asciiTheme="majorHAnsi" w:hAnsiTheme="majorHAnsi"/>
          <w:i/>
          <w:color w:val="850DFF" w:themeColor="accent1" w:themeShade="BF"/>
          <w:u w:val="single"/>
        </w:rPr>
        <w:lastRenderedPageBreak/>
        <w:t>Rules</w:t>
      </w:r>
      <w:r w:rsidR="00A61B17" w:rsidRPr="00A61B17">
        <w:rPr>
          <w:rFonts w:asciiTheme="majorHAnsi" w:hAnsiTheme="majorHAnsi"/>
          <w:i/>
          <w:color w:val="850DFF" w:themeColor="accent1" w:themeShade="BF"/>
          <w:u w:val="single"/>
        </w:rPr>
        <w:t xml:space="preserve"> for 4-H Royalty Contest</w:t>
      </w:r>
      <w:r w:rsidRPr="00A61B17">
        <w:rPr>
          <w:rFonts w:asciiTheme="majorHAnsi" w:hAnsiTheme="majorHAnsi"/>
          <w:i/>
          <w:color w:val="850DFF" w:themeColor="accent1" w:themeShade="BF"/>
          <w:u w:val="single"/>
        </w:rPr>
        <w:t>:</w:t>
      </w:r>
    </w:p>
    <w:p w14:paraId="558B7B97" w14:textId="77777777" w:rsidR="00B40873" w:rsidRDefault="00B40873"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1.</w:t>
      </w:r>
      <w:r>
        <w:tab/>
        <w:t xml:space="preserve">Each club is asked to nominate </w:t>
      </w:r>
      <w:r w:rsidR="00167051">
        <w:t>1 King, 1 Queen, 1 Prince and 1 Princess</w:t>
      </w:r>
      <w:r>
        <w:t xml:space="preserve"> to participate in the election. </w:t>
      </w:r>
      <w:r w:rsidR="00167051">
        <w:t>King and Queen n</w:t>
      </w:r>
      <w:r>
        <w:t>ominees must be at least 12 years of age as of Ja</w:t>
      </w:r>
      <w:r w:rsidR="00167051">
        <w:t xml:space="preserve">nuary 1st of the current year. Prince and Princess nominees must be ages 7-11 as of January 1 of the current year.  </w:t>
      </w:r>
      <w:r>
        <w:t>A person may not serve two consecuti</w:t>
      </w:r>
      <w:r w:rsidR="00167051">
        <w:t xml:space="preserve">ve years in the same royalty role.  </w:t>
      </w:r>
    </w:p>
    <w:p w14:paraId="63112280" w14:textId="77777777" w:rsidR="00B40873" w:rsidRDefault="00167051" w:rsidP="00B40873">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2</w:t>
      </w:r>
      <w:r w:rsidR="00B40873">
        <w:t>.</w:t>
      </w:r>
      <w:r w:rsidR="00B40873">
        <w:tab/>
        <w:t>Each club must decorate their own cans to receive votes for each candidate. Each club needs 4 cans, 2 for the boys and 2 for the girls. The Club President and Vice President from each club will be sure the cans are decorated.</w:t>
      </w:r>
    </w:p>
    <w:p w14:paraId="23656FC1" w14:textId="77777777" w:rsidR="00AD401F" w:rsidRDefault="00167051" w:rsidP="00167051">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3</w:t>
      </w:r>
      <w:r w:rsidR="00B40873">
        <w:t>.</w:t>
      </w:r>
      <w:r w:rsidR="00B40873">
        <w:tab/>
      </w:r>
      <w:r w:rsidR="00B40873">
        <w:rPr>
          <w:b/>
          <w:bCs/>
        </w:rPr>
        <w:t>Voting for Royalty will take place at these events: Candidates may place</w:t>
      </w:r>
      <w:r w:rsidR="00B40873">
        <w:rPr>
          <w:b/>
          <w:bCs/>
          <w:color w:val="FF0000"/>
        </w:rPr>
        <w:t xml:space="preserve"> </w:t>
      </w:r>
      <w:r w:rsidR="00B40873">
        <w:rPr>
          <w:b/>
          <w:bCs/>
          <w:color w:val="FF0000"/>
          <w:u w:val="single"/>
        </w:rPr>
        <w:t>3 CANS</w:t>
      </w:r>
      <w:r w:rsidR="00B40873">
        <w:rPr>
          <w:b/>
          <w:bCs/>
          <w:u w:val="single"/>
        </w:rPr>
        <w:t xml:space="preserve"> </w:t>
      </w:r>
      <w:r w:rsidR="00B40873">
        <w:rPr>
          <w:b/>
          <w:bCs/>
        </w:rPr>
        <w:t>at local businesses starting July 1</w:t>
      </w:r>
      <w:r w:rsidR="00B40873" w:rsidRPr="003C667E">
        <w:rPr>
          <w:b/>
          <w:bCs/>
          <w:vertAlign w:val="superscript"/>
        </w:rPr>
        <w:t>st</w:t>
      </w:r>
      <w:r w:rsidR="00B40873">
        <w:rPr>
          <w:b/>
          <w:bCs/>
        </w:rPr>
        <w:t xml:space="preserve"> until the 24th. One can will be placed at the Fair from Thursday evening, July 25th at 6:00 pm until Sunday at noon.</w:t>
      </w:r>
      <w:r>
        <w:t xml:space="preserve"> </w:t>
      </w:r>
      <w:r w:rsidR="00B40873">
        <w:t>The Royalty will be crowned at the trophy presentation Monday evening.</w:t>
      </w:r>
    </w:p>
    <w:p w14:paraId="057CFE22" w14:textId="77777777" w:rsidR="005919ED" w:rsidRP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r w:rsidRPr="005919ED">
        <w:rPr>
          <w:rFonts w:asciiTheme="majorHAnsi" w:hAnsiTheme="majorHAnsi"/>
          <w:i/>
          <w:noProof/>
          <w:color w:val="850DFF" w:themeColor="accent1" w:themeShade="BF"/>
        </w:rPr>
        <w:drawing>
          <wp:anchor distT="57150" distB="57150" distL="57150" distR="57150" simplePos="0" relativeHeight="251723263" behindDoc="0" locked="0" layoutInCell="0" allowOverlap="1" wp14:anchorId="1C6139EE" wp14:editId="58F81D6D">
            <wp:simplePos x="0" y="0"/>
            <wp:positionH relativeFrom="column">
              <wp:posOffset>2752725</wp:posOffset>
            </wp:positionH>
            <wp:positionV relativeFrom="paragraph">
              <wp:posOffset>40640</wp:posOffset>
            </wp:positionV>
            <wp:extent cx="571500" cy="662305"/>
            <wp:effectExtent l="0" t="0" r="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57150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9ED">
        <w:rPr>
          <w:rFonts w:asciiTheme="majorHAnsi" w:hAnsiTheme="majorHAnsi" w:cs="Arial"/>
          <w:bCs/>
          <w:i/>
          <w:color w:val="850DFF" w:themeColor="accent1" w:themeShade="BF"/>
          <w:sz w:val="28"/>
          <w:szCs w:val="28"/>
        </w:rPr>
        <w:t>Fair Paper</w:t>
      </w:r>
    </w:p>
    <w:p w14:paraId="272E089D"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The Wilson County Fair P</w:t>
      </w:r>
      <w:r w:rsidR="00B80DD1">
        <w:t>aper will be posted on the website</w:t>
      </w:r>
      <w:r>
        <w:t>.  Be sure to read this paper carefully to catch-up on any new rules or schedule changes.</w:t>
      </w:r>
    </w:p>
    <w:p w14:paraId="2C0D3399" w14:textId="77777777" w:rsidR="005919ED" w:rsidRP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i/>
          <w:color w:val="850DFF" w:themeColor="accent1" w:themeShade="BF"/>
        </w:rPr>
      </w:pPr>
      <w:r w:rsidRPr="005919ED">
        <w:rPr>
          <w:rFonts w:asciiTheme="majorHAnsi" w:hAnsiTheme="majorHAnsi" w:cs="Arial"/>
          <w:bCs/>
          <w:i/>
          <w:color w:val="850DFF" w:themeColor="accent1" w:themeShade="BF"/>
          <w:sz w:val="28"/>
          <w:szCs w:val="28"/>
        </w:rPr>
        <w:t>Photography and Arts and Craft Consultation Judging</w:t>
      </w:r>
    </w:p>
    <w:p w14:paraId="11812FC7"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90535D">
        <w:t xml:space="preserve">Judging for both of these projects will take place on </w:t>
      </w:r>
      <w:r w:rsidRPr="0090535D">
        <w:rPr>
          <w:b/>
          <w:bCs/>
          <w:i/>
          <w:iCs/>
          <w:u w:val="single"/>
        </w:rPr>
        <w:t>Thursday, July 2</w:t>
      </w:r>
      <w:r w:rsidR="00B80DD1">
        <w:rPr>
          <w:b/>
          <w:bCs/>
          <w:i/>
          <w:iCs/>
          <w:u w:val="single"/>
        </w:rPr>
        <w:t>3</w:t>
      </w:r>
      <w:r w:rsidR="00B80DD1" w:rsidRPr="00B80DD1">
        <w:rPr>
          <w:b/>
          <w:bCs/>
          <w:i/>
          <w:iCs/>
          <w:u w:val="single"/>
          <w:vertAlign w:val="superscript"/>
        </w:rPr>
        <w:t>rd</w:t>
      </w:r>
      <w:r w:rsidR="00B80DD1">
        <w:rPr>
          <w:b/>
          <w:bCs/>
          <w:i/>
          <w:iCs/>
          <w:u w:val="single"/>
        </w:rPr>
        <w:t xml:space="preserve"> </w:t>
      </w:r>
      <w:r w:rsidRPr="0090535D">
        <w:rPr>
          <w:b/>
          <w:bCs/>
          <w:i/>
          <w:iCs/>
          <w:u w:val="single"/>
        </w:rPr>
        <w:t>at the fairgrounds</w:t>
      </w:r>
      <w:r w:rsidRPr="0090535D">
        <w:t>. Photography will begin at 9:00 am. Arts &amp; Crafts will start at 9:00 am. Times will be assigned. Photography will be judged on a schedule by club to be determined later.</w:t>
      </w:r>
    </w:p>
    <w:p w14:paraId="2412ABCD"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B55AE63"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p>
    <w:p w14:paraId="211000C8"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p>
    <w:p w14:paraId="7DFAB306" w14:textId="77777777" w:rsidR="005919ED" w:rsidRP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i/>
          <w:color w:val="850DFF" w:themeColor="accent1" w:themeShade="BF"/>
        </w:rPr>
      </w:pPr>
      <w:proofErr w:type="spellStart"/>
      <w:r w:rsidRPr="005919ED">
        <w:rPr>
          <w:rFonts w:asciiTheme="majorHAnsi" w:hAnsiTheme="majorHAnsi" w:cs="Arial"/>
          <w:bCs/>
          <w:i/>
          <w:color w:val="850DFF" w:themeColor="accent1" w:themeShade="BF"/>
          <w:sz w:val="28"/>
          <w:szCs w:val="28"/>
        </w:rPr>
        <w:lastRenderedPageBreak/>
        <w:t>Herdsmanship</w:t>
      </w:r>
      <w:proofErr w:type="spellEnd"/>
      <w:r w:rsidRPr="005919ED">
        <w:rPr>
          <w:rFonts w:asciiTheme="majorHAnsi" w:hAnsiTheme="majorHAnsi" w:cs="Arial"/>
          <w:bCs/>
          <w:i/>
          <w:color w:val="850DFF" w:themeColor="accent1" w:themeShade="BF"/>
          <w:sz w:val="28"/>
          <w:szCs w:val="28"/>
        </w:rPr>
        <w:t xml:space="preserve"> Contest</w:t>
      </w:r>
    </w:p>
    <w:p w14:paraId="15B2DA21"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t xml:space="preserve">A </w:t>
      </w:r>
      <w:proofErr w:type="spellStart"/>
      <w:r>
        <w:t>herdsmanship</w:t>
      </w:r>
      <w:proofErr w:type="spellEnd"/>
      <w:r>
        <w:t xml:space="preserve"> contest will be part of the selection of the club that wins the clean barn award at the fair.  Members are encouraged to keep their livestock pens clean and decorate them to make them attractive.  </w:t>
      </w:r>
      <w:r>
        <w:rPr>
          <w:b/>
          <w:bCs/>
        </w:rPr>
        <w:t xml:space="preserve">No Christmas-type lights will be allowed because of safety considerations. </w:t>
      </w:r>
      <w:r>
        <w:t xml:space="preserve">The contest will be judged with the </w:t>
      </w:r>
      <w:r>
        <w:rPr>
          <w:b/>
          <w:bCs/>
        </w:rPr>
        <w:t>major emphasis on cleanliness</w:t>
      </w:r>
      <w:r>
        <w:t xml:space="preserve"> and less emphasis placed on the attractiveness of decorations.</w:t>
      </w:r>
    </w:p>
    <w:p w14:paraId="0966DBAA"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rPr>
      </w:pPr>
      <w:r>
        <w:rPr>
          <w:b/>
          <w:bCs/>
        </w:rPr>
        <w:t>Encourage your fellow club members with livestock to plan for a neat exhibit now!  Let's make our livestock barns as clean and appealing to the public as we can and show that 4-H is a great program!</w:t>
      </w:r>
    </w:p>
    <w:p w14:paraId="4A05BAA9" w14:textId="77777777" w:rsid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rPr>
      </w:pPr>
    </w:p>
    <w:p w14:paraId="58D6BE2F" w14:textId="77777777" w:rsidR="005919ED" w:rsidRDefault="005919ED"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414AF448" w14:textId="77777777" w:rsidR="00B80DD1" w:rsidRDefault="00CD4CFA"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r>
        <w:rPr>
          <w:noProof/>
        </w:rPr>
        <w:drawing>
          <wp:anchor distT="0" distB="0" distL="114300" distR="114300" simplePos="0" relativeHeight="251727359" behindDoc="0" locked="0" layoutInCell="1" allowOverlap="1" wp14:anchorId="418DC0C1" wp14:editId="76288400">
            <wp:simplePos x="0" y="0"/>
            <wp:positionH relativeFrom="column">
              <wp:posOffset>228600</wp:posOffset>
            </wp:positionH>
            <wp:positionV relativeFrom="page">
              <wp:posOffset>4552950</wp:posOffset>
            </wp:positionV>
            <wp:extent cx="2616200" cy="1962150"/>
            <wp:effectExtent l="190500" t="190500" r="184150" b="1905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ichelle Moore.jpe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2616200" cy="1962150"/>
                    </a:xfrm>
                    <a:prstGeom prst="rect">
                      <a:avLst/>
                    </a:prstGeom>
                    <a:ln>
                      <a:noFill/>
                    </a:ln>
                    <a:effectLst>
                      <a:outerShdw blurRad="190500" algn="tl" rotWithShape="0">
                        <a:srgbClr val="000000">
                          <a:alpha val="70000"/>
                        </a:srgbClr>
                      </a:outerShdw>
                    </a:effectLst>
                  </pic:spPr>
                </pic:pic>
              </a:graphicData>
            </a:graphic>
          </wp:anchor>
        </w:drawing>
      </w:r>
    </w:p>
    <w:p w14:paraId="738A3483"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180D74F0"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574BCBAA"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11D1269B"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1FC2C6BA"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0E4E8CD0"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767CC6B9" w14:textId="77777777" w:rsidR="00CD4CFA" w:rsidRDefault="00CD4CFA"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2BE0AC22" w14:textId="77777777" w:rsidR="00CD4CFA" w:rsidRDefault="00CD4CFA"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653850D1" w14:textId="77777777" w:rsidR="00CD4CFA" w:rsidRDefault="00CD4CFA"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3C81522B" w14:textId="77777777" w:rsidR="00CD4CFA" w:rsidRDefault="00CD4CFA"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483A1935" w14:textId="77777777" w:rsidR="00CD4CFA" w:rsidRDefault="00CD4CFA"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77E5DB12"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4812330E"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7D3D811D" w14:textId="77777777" w:rsidR="00B80DD1" w:rsidRDefault="00B80DD1"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p>
    <w:p w14:paraId="3B8F3E5B" w14:textId="77777777" w:rsidR="005919ED" w:rsidRP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ajorHAnsi" w:hAnsiTheme="majorHAnsi" w:cs="Arial"/>
          <w:bCs/>
          <w:i/>
          <w:color w:val="850DFF" w:themeColor="accent1" w:themeShade="BF"/>
          <w:sz w:val="28"/>
          <w:szCs w:val="28"/>
        </w:rPr>
      </w:pPr>
      <w:r w:rsidRPr="005919ED">
        <w:rPr>
          <w:rFonts w:asciiTheme="majorHAnsi" w:hAnsiTheme="majorHAnsi" w:cs="Arial"/>
          <w:bCs/>
          <w:i/>
          <w:color w:val="850DFF" w:themeColor="accent1" w:themeShade="BF"/>
          <w:sz w:val="28"/>
          <w:szCs w:val="28"/>
        </w:rPr>
        <w:lastRenderedPageBreak/>
        <w:t>Livestock Fair Information</w:t>
      </w:r>
    </w:p>
    <w:p w14:paraId="0157F69D" w14:textId="77777777" w:rsidR="005919ED" w:rsidRPr="0090535D" w:rsidRDefault="005919ED" w:rsidP="005919ED">
      <w:pPr>
        <w:spacing w:line="240" w:lineRule="auto"/>
        <w:jc w:val="center"/>
      </w:pPr>
      <w:r w:rsidRPr="0090535D">
        <w:rPr>
          <w:b/>
          <w:bCs/>
          <w:sz w:val="26"/>
          <w:szCs w:val="26"/>
        </w:rPr>
        <w:t>Livestock may be brought to the Fairgrounds on</w:t>
      </w:r>
      <w:r>
        <w:rPr>
          <w:b/>
          <w:bCs/>
          <w:sz w:val="26"/>
          <w:szCs w:val="26"/>
        </w:rPr>
        <w:t xml:space="preserve"> </w:t>
      </w:r>
      <w:r w:rsidRPr="0090535D">
        <w:rPr>
          <w:b/>
          <w:bCs/>
          <w:sz w:val="26"/>
          <w:szCs w:val="26"/>
        </w:rPr>
        <w:t>THURSDAY EVENING</w:t>
      </w:r>
      <w:r w:rsidRPr="0090535D">
        <w:t xml:space="preserve"> OR</w:t>
      </w:r>
      <w:r>
        <w:t xml:space="preserve"> </w:t>
      </w:r>
      <w:r w:rsidRPr="0090535D">
        <w:rPr>
          <w:b/>
          <w:bCs/>
        </w:rPr>
        <w:t>FRIDAY MORNING</w:t>
      </w:r>
      <w:r>
        <w:t xml:space="preserve"> </w:t>
      </w:r>
      <w:r w:rsidRPr="0090535D">
        <w:rPr>
          <w:b/>
          <w:bCs/>
        </w:rPr>
        <w:t>AT SPECIES WEIGH IN TIME</w:t>
      </w:r>
    </w:p>
    <w:p w14:paraId="269C9870" w14:textId="77777777" w:rsidR="005919ED" w:rsidRPr="0090535D" w:rsidRDefault="005919ED" w:rsidP="00A61B17">
      <w:pPr>
        <w:spacing w:line="240" w:lineRule="auto"/>
        <w:jc w:val="both"/>
      </w:pPr>
      <w:r w:rsidRPr="0090535D">
        <w:t>Hogs, 7:30 – 8:30 am</w:t>
      </w:r>
    </w:p>
    <w:p w14:paraId="6090CB64" w14:textId="77777777" w:rsidR="005919ED" w:rsidRPr="0090535D" w:rsidRDefault="005919ED" w:rsidP="00A61B17">
      <w:pPr>
        <w:spacing w:line="240" w:lineRule="auto"/>
        <w:jc w:val="both"/>
      </w:pPr>
      <w:r w:rsidRPr="0090535D">
        <w:t>Sheep/Goats, 8:30 – 9:30 am</w:t>
      </w:r>
    </w:p>
    <w:p w14:paraId="2DD7A457" w14:textId="77777777" w:rsidR="005919ED" w:rsidRPr="0090535D" w:rsidRDefault="005919ED" w:rsidP="00A61B17">
      <w:pPr>
        <w:spacing w:line="240" w:lineRule="auto"/>
        <w:jc w:val="both"/>
      </w:pPr>
      <w:r w:rsidRPr="0090535D">
        <w:t>Beef/Bucket Calves, 9:30 – 10:30 am</w:t>
      </w:r>
    </w:p>
    <w:p w14:paraId="44C87A11" w14:textId="77777777" w:rsidR="005919ED" w:rsidRPr="0090535D" w:rsidRDefault="005919ED" w:rsidP="005919ED">
      <w:pPr>
        <w:jc w:val="both"/>
        <w:rPr>
          <w:b/>
          <w:bCs/>
          <w:i/>
          <w:iCs/>
        </w:rPr>
      </w:pPr>
      <w:r w:rsidRPr="0090535D">
        <w:rPr>
          <w:b/>
          <w:bCs/>
          <w:i/>
          <w:iCs/>
        </w:rPr>
        <w:t>Livestock must be in place by the end of the species weigh in time!</w:t>
      </w:r>
    </w:p>
    <w:p w14:paraId="59FFBD8F" w14:textId="77777777" w:rsidR="005919ED" w:rsidRDefault="005919ED" w:rsidP="005919ED">
      <w:pPr>
        <w:jc w:val="both"/>
      </w:pPr>
      <w:r w:rsidRPr="0090535D">
        <w:t>Scales may be used Thursday night for unofficial weight. It will be your responsibility to “0" the scales.</w:t>
      </w:r>
    </w:p>
    <w:p w14:paraId="4317F98E" w14:textId="77777777" w:rsidR="005919ED" w:rsidRPr="005919E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ajorHAnsi" w:hAnsiTheme="majorHAnsi"/>
          <w:i/>
          <w:color w:val="850DFF" w:themeColor="accent1" w:themeShade="BF"/>
        </w:rPr>
      </w:pPr>
      <w:r w:rsidRPr="005919ED">
        <w:rPr>
          <w:rFonts w:asciiTheme="majorHAnsi" w:hAnsiTheme="majorHAnsi"/>
          <w:bCs/>
          <w:i/>
          <w:color w:val="850DFF" w:themeColor="accent1" w:themeShade="BF"/>
          <w:u w:val="single"/>
        </w:rPr>
        <w:t>Number of Animals to be Tagged/Shown:</w:t>
      </w:r>
    </w:p>
    <w:p w14:paraId="09CD97ED" w14:textId="77777777" w:rsidR="005919ED" w:rsidRPr="0090535D" w:rsidRDefault="005919ED" w:rsidP="005919ED">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90535D">
        <w:t>Each member may:</w:t>
      </w:r>
    </w:p>
    <w:p w14:paraId="2F4A22AF"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jc w:val="both"/>
      </w:pPr>
      <w:r w:rsidRPr="0090535D">
        <w:rPr>
          <w:u w:val="single"/>
        </w:rPr>
        <w:t>Tag</w:t>
      </w:r>
      <w:r w:rsidRPr="0090535D">
        <w:tab/>
      </w:r>
      <w:r w:rsidRPr="0090535D">
        <w:tab/>
      </w:r>
      <w:r w:rsidRPr="0090535D">
        <w:tab/>
      </w:r>
      <w:r w:rsidRPr="0090535D">
        <w:rPr>
          <w:u w:val="single"/>
        </w:rPr>
        <w:t>Show</w:t>
      </w:r>
    </w:p>
    <w:p w14:paraId="4A216745"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ind w:left="2160" w:hanging="2160"/>
        <w:jc w:val="both"/>
      </w:pPr>
      <w:r w:rsidRPr="0090535D">
        <w:t>4 mkt. hogs</w:t>
      </w:r>
      <w:r w:rsidRPr="0090535D">
        <w:tab/>
      </w:r>
      <w:r w:rsidRPr="0090535D">
        <w:tab/>
        <w:t>3 mkt. hogs in 4-H</w:t>
      </w:r>
    </w:p>
    <w:p w14:paraId="7E8397C8"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ind w:left="2160" w:hanging="2160"/>
        <w:jc w:val="both"/>
      </w:pPr>
      <w:r w:rsidRPr="0090535D">
        <w:t>4 mkt. lambs</w:t>
      </w:r>
      <w:r w:rsidRPr="0090535D">
        <w:tab/>
      </w:r>
      <w:r w:rsidRPr="0090535D">
        <w:tab/>
        <w:t>2 mkt. lambs in 4-H</w:t>
      </w:r>
    </w:p>
    <w:p w14:paraId="1962CC12"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ind w:left="2160" w:hanging="2160"/>
        <w:jc w:val="both"/>
      </w:pPr>
      <w:r w:rsidRPr="0090535D">
        <w:t>2 bucket calves</w:t>
      </w:r>
      <w:r w:rsidRPr="0090535D">
        <w:tab/>
      </w:r>
      <w:r w:rsidRPr="0090535D">
        <w:tab/>
        <w:t>1 bucket calf in 4-H</w:t>
      </w:r>
    </w:p>
    <w:p w14:paraId="7E3B7E1D"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ind w:left="2160" w:hanging="2160"/>
        <w:jc w:val="both"/>
      </w:pPr>
      <w:r w:rsidRPr="0090535D">
        <w:t>4 Steers</w:t>
      </w:r>
      <w:r w:rsidRPr="0090535D">
        <w:tab/>
      </w:r>
      <w:r w:rsidRPr="0090535D">
        <w:tab/>
      </w:r>
      <w:r w:rsidRPr="0090535D">
        <w:tab/>
        <w:t>2 steers in 4-H</w:t>
      </w:r>
    </w:p>
    <w:p w14:paraId="4B622BD9"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ind w:left="2160" w:hanging="2160"/>
        <w:jc w:val="both"/>
      </w:pPr>
      <w:r w:rsidRPr="0090535D">
        <w:t>4 Goats</w:t>
      </w:r>
      <w:r w:rsidRPr="0090535D">
        <w:tab/>
      </w:r>
      <w:r w:rsidRPr="0090535D">
        <w:tab/>
      </w:r>
      <w:r w:rsidRPr="0090535D">
        <w:tab/>
        <w:t>2 goats in 4-H</w:t>
      </w:r>
    </w:p>
    <w:p w14:paraId="103913DA" w14:textId="77777777" w:rsidR="005919ED" w:rsidRDefault="005919ED" w:rsidP="005919ED">
      <w:pPr>
        <w:numPr>
          <w:ilvl w:val="12"/>
          <w:numId w:val="0"/>
        </w:numPr>
        <w:tabs>
          <w:tab w:val="left" w:pos="-720"/>
          <w:tab w:val="left" w:pos="-360"/>
          <w:tab w:val="left" w:pos="360"/>
          <w:tab w:val="left" w:pos="1080"/>
          <w:tab w:val="left" w:pos="1980"/>
          <w:tab w:val="left" w:pos="2880"/>
          <w:tab w:val="left" w:pos="4680"/>
          <w:tab w:val="left" w:pos="5400"/>
          <w:tab w:val="left" w:pos="6120"/>
          <w:tab w:val="left" w:pos="7110"/>
          <w:tab w:val="left" w:pos="7560"/>
          <w:tab w:val="left" w:pos="8280"/>
          <w:tab w:val="left" w:pos="864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r w:rsidRPr="0090535D">
        <w:t>**Extra market hogs, steers lambs and goats may be shown in open class.</w:t>
      </w:r>
    </w:p>
    <w:p w14:paraId="78BB5ADF" w14:textId="77777777" w:rsidR="005919ED" w:rsidRPr="005919E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heme="majorHAnsi" w:hAnsiTheme="majorHAnsi"/>
          <w:i/>
          <w:color w:val="850DFF" w:themeColor="accent1" w:themeShade="BF"/>
        </w:rPr>
      </w:pPr>
      <w:r w:rsidRPr="005919ED">
        <w:rPr>
          <w:rFonts w:asciiTheme="majorHAnsi" w:hAnsiTheme="majorHAnsi"/>
          <w:bCs/>
          <w:i/>
          <w:color w:val="850DFF" w:themeColor="accent1" w:themeShade="BF"/>
          <w:u w:val="single"/>
        </w:rPr>
        <w:t>Premium Sale Regulations:</w:t>
      </w:r>
    </w:p>
    <w:p w14:paraId="469A248F"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b/>
          <w:bCs/>
        </w:rPr>
      </w:pPr>
      <w:r w:rsidRPr="0090535D">
        <w:rPr>
          <w:b/>
          <w:bCs/>
        </w:rPr>
        <w:t>A 4-H member must attend two of the four County Livestock Project Meetings to be eligible for the 4-H Premium Sale.</w:t>
      </w:r>
      <w:r w:rsidRPr="0090535D">
        <w:t xml:space="preserve">  </w:t>
      </w:r>
      <w:r w:rsidRPr="0090535D">
        <w:rPr>
          <w:b/>
          <w:bCs/>
        </w:rPr>
        <w:t xml:space="preserve">There is </w:t>
      </w:r>
      <w:r w:rsidRPr="0090535D">
        <w:rPr>
          <w:b/>
          <w:bCs/>
          <w:u w:val="single"/>
        </w:rPr>
        <w:t>only</w:t>
      </w:r>
      <w:r w:rsidRPr="0090535D">
        <w:rPr>
          <w:b/>
          <w:bCs/>
        </w:rPr>
        <w:t xml:space="preserve"> one meeting left!!!!!</w:t>
      </w:r>
    </w:p>
    <w:p w14:paraId="22794C0E" w14:textId="77777777" w:rsidR="005919ED" w:rsidRPr="005919E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heme="majorHAnsi" w:hAnsiTheme="majorHAnsi"/>
          <w:i/>
          <w:color w:val="850DFF" w:themeColor="accent1" w:themeShade="BF"/>
        </w:rPr>
      </w:pPr>
      <w:r w:rsidRPr="005919ED">
        <w:rPr>
          <w:rFonts w:asciiTheme="majorHAnsi" w:hAnsiTheme="majorHAnsi"/>
          <w:bCs/>
          <w:i/>
          <w:color w:val="850DFF" w:themeColor="accent1" w:themeShade="BF"/>
          <w:u w:val="single"/>
        </w:rPr>
        <w:t>Livestock Sale Weight Requirements</w:t>
      </w:r>
    </w:p>
    <w:p w14:paraId="22678137"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pPr>
      <w:r w:rsidRPr="0090535D">
        <w:t>To be eligible for the premium sale livestock must weigh:</w:t>
      </w:r>
    </w:p>
    <w:p w14:paraId="77D4E36F"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pPr>
      <w:r w:rsidRPr="0090535D">
        <w:t>Beef and Dairy Beef Steers: Over 950 lbs.</w:t>
      </w:r>
    </w:p>
    <w:p w14:paraId="3D260BF7"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pPr>
      <w:r w:rsidRPr="0090535D">
        <w:t>Market Lambs: 90 to 150 lbs.</w:t>
      </w:r>
    </w:p>
    <w:p w14:paraId="77A5D945" w14:textId="77777777" w:rsidR="005919ED" w:rsidRPr="0090535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pPr>
      <w:r w:rsidRPr="0090535D">
        <w:t>Market Hogs: 220 - 290 lbs.</w:t>
      </w:r>
    </w:p>
    <w:p w14:paraId="308D2467" w14:textId="77777777" w:rsidR="005919ED" w:rsidRDefault="005919ED" w:rsidP="005919ED">
      <w:pPr>
        <w:numPr>
          <w:ilvl w:val="12"/>
          <w:numId w:val="0"/>
        </w:numPr>
        <w:tabs>
          <w:tab w:val="left" w:pos="-1080"/>
          <w:tab w:val="left" w:pos="-360"/>
          <w:tab w:val="left" w:pos="360"/>
          <w:tab w:val="left" w:pos="1080"/>
          <w:tab w:val="left" w:pos="1800"/>
          <w:tab w:val="left" w:pos="2160"/>
          <w:tab w:val="left" w:pos="2502"/>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pacing w:before="0" w:after="0" w:line="240" w:lineRule="auto"/>
      </w:pPr>
      <w:r w:rsidRPr="0090535D">
        <w:t>Market Goats: 50-120 lbs.</w:t>
      </w:r>
    </w:p>
    <w:p w14:paraId="31BA5278" w14:textId="77777777" w:rsidR="005919ED" w:rsidRDefault="005919ED" w:rsidP="00167051">
      <w:pPr>
        <w:numPr>
          <w:ilvl w:val="12"/>
          <w:numId w:val="0"/>
        </w:numPr>
        <w:tabs>
          <w:tab w:val="left" w:pos="-840"/>
          <w:tab w:val="left" w:pos="-720"/>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14:paraId="53FA9145" w14:textId="77777777" w:rsidR="00B40873" w:rsidRDefault="00B40873" w:rsidP="00B40873">
      <w:pPr>
        <w:autoSpaceDE w:val="0"/>
        <w:autoSpaceDN w:val="0"/>
        <w:adjustRightInd w:val="0"/>
        <w:spacing w:before="0" w:after="0" w:line="240" w:lineRule="auto"/>
      </w:pPr>
    </w:p>
    <w:p w14:paraId="4EA3EF70" w14:textId="77777777" w:rsidR="00A61B17" w:rsidRDefault="00A61B17" w:rsidP="00B40873">
      <w:pPr>
        <w:autoSpaceDE w:val="0"/>
        <w:autoSpaceDN w:val="0"/>
        <w:adjustRightInd w:val="0"/>
        <w:spacing w:before="0" w:after="0" w:line="240" w:lineRule="auto"/>
      </w:pPr>
    </w:p>
    <w:sectPr w:rsidR="00A61B17" w:rsidSect="00AD401F">
      <w:type w:val="continuous"/>
      <w:pgSz w:w="12240" w:h="15840"/>
      <w:pgMar w:top="360" w:right="360" w:bottom="360" w:left="360" w:header="720"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D1C73" w14:textId="77777777" w:rsidR="00234090" w:rsidRDefault="00234090" w:rsidP="00890A94">
      <w:r>
        <w:separator/>
      </w:r>
    </w:p>
  </w:endnote>
  <w:endnote w:type="continuationSeparator" w:id="0">
    <w:p w14:paraId="210A2774" w14:textId="77777777" w:rsidR="00234090" w:rsidRDefault="00234090"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utch Roman 10pt">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9E576"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6049059"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A958" w14:textId="77777777" w:rsidR="00FC2165" w:rsidRPr="00FC2165" w:rsidRDefault="00982D92" w:rsidP="00FC2165">
    <w:pPr>
      <w:pStyle w:val="Footer"/>
      <w:jc w:val="right"/>
      <w:rPr>
        <w:sz w:val="18"/>
      </w:rPr>
    </w:pPr>
    <w:r>
      <w:rPr>
        <w:noProof/>
        <w:sz w:val="18"/>
      </w:rPr>
      <w:drawing>
        <wp:anchor distT="0" distB="0" distL="114300" distR="114300" simplePos="0" relativeHeight="251708416" behindDoc="0" locked="0" layoutInCell="1" allowOverlap="1" wp14:anchorId="4EAD78E7" wp14:editId="700404F7">
          <wp:simplePos x="0" y="0"/>
          <wp:positionH relativeFrom="column">
            <wp:posOffset>85725</wp:posOffset>
          </wp:positionH>
          <wp:positionV relativeFrom="paragraph">
            <wp:posOffset>-370841</wp:posOffset>
          </wp:positionV>
          <wp:extent cx="1097280" cy="4110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ildcatDistrict_P.png"/>
                  <pic:cNvPicPr/>
                </pic:nvPicPr>
                <pic:blipFill rotWithShape="1">
                  <a:blip r:embed="rId1" cstate="print">
                    <a:extLst>
                      <a:ext uri="{28A0092B-C50C-407E-A947-70E740481C1C}">
                        <a14:useLocalDpi xmlns:a14="http://schemas.microsoft.com/office/drawing/2010/main" val="0"/>
                      </a:ext>
                    </a:extLst>
                  </a:blip>
                  <a:srcRect l="7161" t="18612" r="48698" b="17505"/>
                  <a:stretch/>
                </pic:blipFill>
                <pic:spPr bwMode="auto">
                  <a:xfrm>
                    <a:off x="0" y="0"/>
                    <a:ext cx="1097280" cy="41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C76">
      <w:rPr>
        <w:noProof/>
        <w:sz w:val="18"/>
      </w:rPr>
      <mc:AlternateContent>
        <mc:Choice Requires="wps">
          <w:drawing>
            <wp:anchor distT="0" distB="0" distL="114300" distR="114300" simplePos="0" relativeHeight="251679744" behindDoc="0" locked="0" layoutInCell="1" allowOverlap="1" wp14:anchorId="653F69C5" wp14:editId="4CC99617">
              <wp:simplePos x="0" y="0"/>
              <wp:positionH relativeFrom="column">
                <wp:posOffset>1386840</wp:posOffset>
              </wp:positionH>
              <wp:positionV relativeFrom="paragraph">
                <wp:posOffset>-175260</wp:posOffset>
              </wp:positionV>
              <wp:extent cx="4823460" cy="26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27979C2C" w14:textId="77777777" w:rsidR="00153C76" w:rsidRPr="00153C76" w:rsidRDefault="00234090" w:rsidP="00153C76">
                          <w:pPr>
                            <w:pStyle w:val="Info"/>
                          </w:pPr>
                          <w:sdt>
                            <w:sdtPr>
                              <w:alias w:val="Volume"/>
                              <w:tag w:val=""/>
                              <w:id w:val="93219952"/>
                              <w:placeholder>
                                <w:docPart w:val="25D3295013374222BA24F0121244881D"/>
                              </w:placeholder>
                              <w:dataBinding w:prefixMappings="xmlns:ns0='http://schemas.openxmlformats.org/officeDocument/2006/extended-properties' " w:xpath="/ns0:Properties[1]/ns0:Company[1]" w:storeItemID="{6668398D-A668-4E3E-A5EB-62B293D839F1}"/>
                              <w15:appearance w15:val="hidden"/>
                              <w:text/>
                            </w:sdtPr>
                            <w:sdtEndPr/>
                            <w:sdtContent>
                              <w:r w:rsidR="00AD646B">
                                <w:t>February</w:t>
                              </w:r>
                            </w:sdtContent>
                          </w:sdt>
                          <w:r w:rsidR="00153C76" w:rsidRPr="00153C76">
                            <w:t xml:space="preserve">  |  </w:t>
                          </w:r>
                          <w:sdt>
                            <w:sdtPr>
                              <w:alias w:val="Issue"/>
                              <w:tag w:val=""/>
                              <w:id w:val="1492903331"/>
                              <w:placeholder>
                                <w:docPart w:val="12E2E2D068F349D29C3E7F5513D8C737"/>
                              </w:placeholder>
                              <w:dataBinding w:prefixMappings="xmlns:ns0='http://schemas.microsoft.com/office/2006/coverPageProps' " w:xpath="/ns0:CoverPageProperties[1]/ns0:Abstract[1]" w:storeItemID="{55AF091B-3C7A-41E3-B477-F2FDAA23CFDA}"/>
                              <w15:appearance w15:val="hidden"/>
                              <w:text/>
                            </w:sdtPr>
                            <w:sdtEndPr/>
                            <w:sdtContent>
                              <w:r w:rsidR="00AD646B">
                                <w:t>March</w:t>
                              </w:r>
                            </w:sdtContent>
                          </w:sdt>
                          <w:r w:rsidR="00153C76" w:rsidRPr="00153C76">
                            <w:t xml:space="preserve">  |  </w:t>
                          </w:r>
                          <w:sdt>
                            <w:sdtPr>
                              <w:alias w:val="Publication Name"/>
                              <w:tag w:val=""/>
                              <w:id w:val="72934317"/>
                              <w:placeholder>
                                <w:docPart w:val="08C5BDF089E948D5AABD70EB93B24A06"/>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17251">
                                <w:t>May | 2020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3F69C5" id="_x0000_t202" coordsize="21600,21600" o:spt="202" path="m,l,21600r21600,l21600,xe">
              <v:stroke joinstyle="miter"/>
              <v:path gradientshapeok="t" o:connecttype="rect"/>
            </v:shapetype>
            <v:shape id="Text Box 18" o:spid="_x0000_s1043" type="#_x0000_t202" style="position:absolute;left:0;text-align:left;margin-left:109.2pt;margin-top:-13.8pt;width:379.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" filled="f" stroked="f" strokeweight=".5pt">
              <v:textbox>
                <w:txbxContent>
                  <w:p w14:paraId="27979C2C" w14:textId="77777777" w:rsidR="00153C76" w:rsidRPr="00153C76" w:rsidRDefault="00E2063A" w:rsidP="00153C76">
                    <w:pPr>
                      <w:pStyle w:val="Info"/>
                    </w:pPr>
                    <w:sdt>
                      <w:sdtPr>
                        <w:alias w:val="Volume"/>
                        <w:tag w:val=""/>
                        <w:id w:val="93219952"/>
                        <w:placeholder>
                          <w:docPart w:val="25D3295013374222BA24F0121244881D"/>
                        </w:placeholder>
                        <w:dataBinding w:prefixMappings="xmlns:ns0='http://schemas.openxmlformats.org/officeDocument/2006/extended-properties' " w:xpath="/ns0:Properties[1]/ns0:Company[1]" w:storeItemID="{6668398D-A668-4E3E-A5EB-62B293D839F1}"/>
                        <w15:appearance w15:val="hidden"/>
                        <w:text/>
                      </w:sdtPr>
                      <w:sdtEndPr/>
                      <w:sdtContent>
                        <w:r w:rsidR="00AD646B">
                          <w:t>February</w:t>
                        </w:r>
                      </w:sdtContent>
                    </w:sdt>
                    <w:r w:rsidR="00153C76" w:rsidRPr="00153C76">
                      <w:t xml:space="preserve">  |  </w:t>
                    </w:r>
                    <w:sdt>
                      <w:sdtPr>
                        <w:alias w:val="Issue"/>
                        <w:tag w:val=""/>
                        <w:id w:val="1492903331"/>
                        <w:placeholder>
                          <w:docPart w:val="12E2E2D068F349D29C3E7F5513D8C737"/>
                        </w:placeholder>
                        <w:dataBinding w:prefixMappings="xmlns:ns0='http://schemas.microsoft.com/office/2006/coverPageProps' " w:xpath="/ns0:CoverPageProperties[1]/ns0:Abstract[1]" w:storeItemID="{55AF091B-3C7A-41E3-B477-F2FDAA23CFDA}"/>
                        <w15:appearance w15:val="hidden"/>
                        <w:text/>
                      </w:sdtPr>
                      <w:sdtEndPr/>
                      <w:sdtContent>
                        <w:r w:rsidR="00AD646B">
                          <w:t>March</w:t>
                        </w:r>
                      </w:sdtContent>
                    </w:sdt>
                    <w:r w:rsidR="00153C76" w:rsidRPr="00153C76">
                      <w:t xml:space="preserve">  |  </w:t>
                    </w:r>
                    <w:sdt>
                      <w:sdtPr>
                        <w:alias w:val="Publication Name"/>
                        <w:tag w:val=""/>
                        <w:id w:val="72934317"/>
                        <w:placeholder>
                          <w:docPart w:val="08C5BDF089E948D5AABD70EB93B24A06"/>
                        </w:placeholde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17251">
                          <w:t>May | 2020</w:t>
                        </w:r>
                      </w:sdtContent>
                    </w:sdt>
                  </w:p>
                </w:txbxContent>
              </v:textbox>
            </v:shape>
          </w:pict>
        </mc:Fallback>
      </mc:AlternateContent>
    </w:r>
    <w:r w:rsidR="004D00B0">
      <w:rPr>
        <w:noProof/>
        <w:sz w:val="18"/>
      </w:rPr>
      <mc:AlternateContent>
        <mc:Choice Requires="wps">
          <w:drawing>
            <wp:anchor distT="0" distB="0" distL="114300" distR="114300" simplePos="0" relativeHeight="251660288" behindDoc="0" locked="0" layoutInCell="1" allowOverlap="1" wp14:anchorId="6C8FBCEE" wp14:editId="614FE8BA">
              <wp:simplePos x="0" y="0"/>
              <wp:positionH relativeFrom="margin">
                <wp:posOffset>6750050</wp:posOffset>
              </wp:positionH>
              <wp:positionV relativeFrom="paragraph">
                <wp:posOffset>-344624</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C4A15" w14:textId="77777777"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CD4CFA">
                            <w:rPr>
                              <w:noProof/>
                              <w:color w:val="FFFFFF" w:themeColor="background1"/>
                              <w:sz w:val="18"/>
                            </w:rPr>
                            <w:t>2</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8FBCEE" id="Rectangle 3" o:spid="_x0000_s1044" style="position:absolute;left:0;text-align:left;margin-left:531.5pt;margin-top:-27.15pt;width:36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" fillcolor="#b367ff [3204]" stroked="f" strokeweight="1pt">
              <v:textbox>
                <w:txbxContent>
                  <w:p w14:paraId="37FC4A15" w14:textId="77777777" w:rsidR="004D00B0" w:rsidRPr="00E23A3E" w:rsidRDefault="004D00B0"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CD4CFA">
                      <w:rPr>
                        <w:noProof/>
                        <w:color w:val="FFFFFF" w:themeColor="background1"/>
                        <w:sz w:val="18"/>
                      </w:rPr>
                      <w:t>2</w:t>
                    </w:r>
                    <w:r w:rsidRPr="00E23A3E">
                      <w:rPr>
                        <w:color w:val="FFFFFF" w:themeColor="background1"/>
                        <w:sz w:val="18"/>
                      </w:rPr>
                      <w:fldChar w:fldCharType="end"/>
                    </w:r>
                  </w:p>
                </w:txbxContent>
              </v:textbox>
              <w10:wrap anchorx="margin"/>
            </v:rect>
          </w:pict>
        </mc:Fallback>
      </mc:AlternateContent>
    </w:r>
    <w:r w:rsidR="004D00B0">
      <w:rPr>
        <w:noProof/>
        <w:sz w:val="18"/>
      </w:rPr>
      <mc:AlternateContent>
        <mc:Choice Requires="wps">
          <w:drawing>
            <wp:anchor distT="0" distB="0" distL="114300" distR="114300" simplePos="0" relativeHeight="251662336" behindDoc="0" locked="0" layoutInCell="1" allowOverlap="1" wp14:anchorId="51A0018F" wp14:editId="0268AA90">
              <wp:simplePos x="0" y="0"/>
              <wp:positionH relativeFrom="margin">
                <wp:posOffset>0</wp:posOffset>
              </wp:positionH>
              <wp:positionV relativeFrom="paragraph">
                <wp:posOffset>-533400</wp:posOffset>
              </wp:positionV>
              <wp:extent cx="1270000" cy="641350"/>
              <wp:effectExtent l="0" t="0" r="6350" b="6350"/>
              <wp:wrapNone/>
              <wp:docPr id="4" name="Rectangle 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122AF2" id="Rectangle 4" o:spid="_x0000_s1026" alt="decorative element" style="position:absolute;margin-left:0;margin-top:-42pt;width:100pt;height: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" fillcolor="#69676d [3215]" stroked="f" strokeweight="1pt">
              <w10:wrap anchorx="margin"/>
            </v:rect>
          </w:pict>
        </mc:Fallback>
      </mc:AlternateContent>
    </w:r>
    <w:r w:rsidR="004D00B0">
      <w:rPr>
        <w:noProof/>
        <w:sz w:val="18"/>
      </w:rPr>
      <mc:AlternateContent>
        <mc:Choice Requires="wps">
          <w:drawing>
            <wp:anchor distT="0" distB="0" distL="114300" distR="114300" simplePos="0" relativeHeight="251665408" behindDoc="0" locked="0" layoutInCell="1" allowOverlap="1" wp14:anchorId="0464011A" wp14:editId="0B8AEB10">
              <wp:simplePos x="0" y="0"/>
              <wp:positionH relativeFrom="margin">
                <wp:posOffset>85725</wp:posOffset>
              </wp:positionH>
              <wp:positionV relativeFrom="paragraph">
                <wp:posOffset>-487045</wp:posOffset>
              </wp:positionV>
              <wp:extent cx="1097280" cy="548640"/>
              <wp:effectExtent l="0" t="0" r="26670" b="22860"/>
              <wp:wrapNone/>
              <wp:docPr id="6" name="Rectangle 6"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3016FE" id="Rectangle 6" o:spid="_x0000_s1026" alt="decorative element" style="position:absolute;margin-left:6.75pt;margin-top:-38.35pt;width:86.4pt;height:4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" filled="f" strokecolor="#b367ff [3204]" strokeweight="1.5pt">
              <w10:wrap anchorx="margin"/>
            </v:rect>
          </w:pict>
        </mc:Fallback>
      </mc:AlternateContent>
    </w:r>
    <w:r w:rsidR="00F86BB6">
      <w:rPr>
        <w:noProof/>
        <w:sz w:val="18"/>
      </w:rPr>
      <mc:AlternateContent>
        <mc:Choice Requires="wps">
          <w:drawing>
            <wp:anchor distT="0" distB="0" distL="114300" distR="114300" simplePos="0" relativeHeight="251659264" behindDoc="0" locked="0" layoutInCell="1" allowOverlap="1" wp14:anchorId="6B687A26" wp14:editId="22230157">
              <wp:simplePos x="0" y="0"/>
              <wp:positionH relativeFrom="column">
                <wp:posOffset>3391535</wp:posOffset>
              </wp:positionH>
              <wp:positionV relativeFrom="paragraph">
                <wp:posOffset>-3858260</wp:posOffset>
              </wp:positionV>
              <wp:extent cx="320040" cy="7635240"/>
              <wp:effectExtent l="0" t="0" r="3810" b="3810"/>
              <wp:wrapNone/>
              <wp:docPr id="2"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FC51DA" id="Flowchart: Manual Input 2" o:spid="_x0000_s1026" alt="decorative element" style="position:absolute;margin-left:267.05pt;margin-top:-303.8pt;width:25.2pt;height:601.2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" path="m,147l10184,r,10000l184,10000c123,6716,61,3431,,147xe" fillcolor="#69676d [3215]" stroked="f" strokeweight="1pt">
              <v:stroke joinstyle="miter"/>
              <v:path arrowok="t" o:connecttype="custom" o:connectlocs="0,112238;320040,0;320040,7635240;5782,7635240;0,112238" o:connectangles="0,0,0,0,0"/>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E5AA" w14:textId="77777777" w:rsidR="00BE1B8B" w:rsidRDefault="00845E59">
    <w:pPr>
      <w:pStyle w:val="Footer"/>
    </w:pPr>
    <w:r>
      <w:rPr>
        <w:noProof/>
      </w:rPr>
      <mc:AlternateContent>
        <mc:Choice Requires="wps">
          <w:drawing>
            <wp:anchor distT="0" distB="0" distL="114300" distR="114300" simplePos="0" relativeHeight="251676672" behindDoc="0" locked="0" layoutInCell="1" allowOverlap="1" wp14:anchorId="1DA7EA99" wp14:editId="4DDFB1AB">
              <wp:simplePos x="0" y="0"/>
              <wp:positionH relativeFrom="margin">
                <wp:posOffset>-66675</wp:posOffset>
              </wp:positionH>
              <wp:positionV relativeFrom="paragraph">
                <wp:posOffset>-3337560</wp:posOffset>
              </wp:positionV>
              <wp:extent cx="4114800" cy="3657600"/>
              <wp:effectExtent l="0" t="0" r="0" b="0"/>
              <wp:wrapNone/>
              <wp:docPr id="15" name="Rectangle 15" descr="decorative element"/>
              <wp:cNvGraphicFramePr/>
              <a:graphic xmlns:a="http://schemas.openxmlformats.org/drawingml/2006/main">
                <a:graphicData uri="http://schemas.microsoft.com/office/word/2010/wordprocessingShape">
                  <wps:wsp>
                    <wps:cNvSpPr/>
                    <wps:spPr>
                      <a:xfrm>
                        <a:off x="0" y="0"/>
                        <a:ext cx="4114800" cy="3657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F6C26" w14:textId="77777777" w:rsidR="001F1A51" w:rsidRDefault="001F1A51" w:rsidP="001F1A51">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A7EA99" id="Rectangle 15" o:spid="_x0000_s1045" alt="decorative element" style="position:absolute;margin-left:-5.25pt;margin-top:-262.8pt;width:324pt;height:4in;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" fillcolor="#69676d [3215]" stroked="f" strokeweight="1pt">
              <v:textbox>
                <w:txbxContent>
                  <w:p w14:paraId="3A8F6C26" w14:textId="77777777" w:rsidR="001F1A51" w:rsidRDefault="001F1A51" w:rsidP="001F1A51">
                    <w:pPr>
                      <w:jc w:val="center"/>
                    </w:pPr>
                    <w:r>
                      <w:t>e</w:t>
                    </w:r>
                  </w:p>
                </w:txbxContent>
              </v:textbox>
              <w10:wrap anchorx="margin"/>
            </v:rect>
          </w:pict>
        </mc:Fallback>
      </mc:AlternateContent>
    </w:r>
    <w:r w:rsidR="00CA7E2C">
      <w:rPr>
        <w:noProof/>
      </w:rPr>
      <mc:AlternateContent>
        <mc:Choice Requires="wps">
          <w:drawing>
            <wp:anchor distT="0" distB="0" distL="114300" distR="114300" simplePos="0" relativeHeight="251678720" behindDoc="0" locked="0" layoutInCell="1" allowOverlap="1" wp14:anchorId="19AFCEE8" wp14:editId="08A14F56">
              <wp:simplePos x="0" y="0"/>
              <wp:positionH relativeFrom="margin">
                <wp:posOffset>4343400</wp:posOffset>
              </wp:positionH>
              <wp:positionV relativeFrom="paragraph">
                <wp:posOffset>-3451860</wp:posOffset>
              </wp:positionV>
              <wp:extent cx="2971800" cy="3657600"/>
              <wp:effectExtent l="0" t="0" r="0" b="0"/>
              <wp:wrapNone/>
              <wp:docPr id="16" name="Rectangle 16" descr="decorative element"/>
              <wp:cNvGraphicFramePr/>
              <a:graphic xmlns:a="http://schemas.openxmlformats.org/drawingml/2006/main">
                <a:graphicData uri="http://schemas.microsoft.com/office/word/2010/wordprocessingShape">
                  <wps:wsp>
                    <wps:cNvSpPr/>
                    <wps:spPr>
                      <a:xfrm>
                        <a:off x="0" y="0"/>
                        <a:ext cx="2971800" cy="3657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4095B9" id="Rectangle 16" o:spid="_x0000_s1026" alt="decorative element" style="position:absolute;margin-left:342pt;margin-top:-271.8pt;width:234pt;height:4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" fillcolor="#b367ff [3204]" stroked="f" strokeweight="1pt">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59B0" w14:textId="77777777" w:rsidR="00BF124D" w:rsidRPr="00FC2165" w:rsidRDefault="00982D92" w:rsidP="00FC2165">
    <w:pPr>
      <w:pStyle w:val="Footer"/>
      <w:jc w:val="right"/>
      <w:rPr>
        <w:sz w:val="18"/>
      </w:rPr>
    </w:pPr>
    <w:r>
      <w:rPr>
        <w:noProof/>
        <w:sz w:val="18"/>
      </w:rPr>
      <w:drawing>
        <wp:anchor distT="0" distB="0" distL="114300" distR="114300" simplePos="0" relativeHeight="251709440" behindDoc="0" locked="0" layoutInCell="1" allowOverlap="1" wp14:anchorId="7A3BE4A5" wp14:editId="66BF82D4">
          <wp:simplePos x="0" y="0"/>
          <wp:positionH relativeFrom="column">
            <wp:posOffset>85725</wp:posOffset>
          </wp:positionH>
          <wp:positionV relativeFrom="paragraph">
            <wp:posOffset>-340995</wp:posOffset>
          </wp:positionV>
          <wp:extent cx="1097280" cy="408305"/>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408305"/>
                  </a:xfrm>
                  <a:prstGeom prst="rect">
                    <a:avLst/>
                  </a:prstGeom>
                  <a:noFill/>
                </pic:spPr>
              </pic:pic>
            </a:graphicData>
          </a:graphic>
          <wp14:sizeRelH relativeFrom="page">
            <wp14:pctWidth>0</wp14:pctWidth>
          </wp14:sizeRelH>
          <wp14:sizeRelV relativeFrom="page">
            <wp14:pctHeight>0</wp14:pctHeight>
          </wp14:sizeRelV>
        </wp:anchor>
      </w:drawing>
    </w:r>
    <w:r w:rsidR="00BF124D">
      <w:rPr>
        <w:noProof/>
        <w:sz w:val="18"/>
      </w:rPr>
      <mc:AlternateContent>
        <mc:Choice Requires="wps">
          <w:drawing>
            <wp:anchor distT="0" distB="0" distL="114300" distR="114300" simplePos="0" relativeHeight="251705344" behindDoc="0" locked="0" layoutInCell="1" allowOverlap="1" wp14:anchorId="5C0AE6A4" wp14:editId="293F0370">
              <wp:simplePos x="0" y="0"/>
              <wp:positionH relativeFrom="column">
                <wp:posOffset>1386840</wp:posOffset>
              </wp:positionH>
              <wp:positionV relativeFrom="paragraph">
                <wp:posOffset>-175260</wp:posOffset>
              </wp:positionV>
              <wp:extent cx="4823460" cy="2667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823460" cy="266700"/>
                      </a:xfrm>
                      <a:prstGeom prst="rect">
                        <a:avLst/>
                      </a:prstGeom>
                      <a:noFill/>
                      <a:ln w="6350">
                        <a:noFill/>
                      </a:ln>
                    </wps:spPr>
                    <wps:txbx>
                      <w:txbxContent>
                        <w:p w14:paraId="239F4DD2" w14:textId="77777777" w:rsidR="00BF124D" w:rsidRPr="00E20EC2" w:rsidRDefault="00BF124D" w:rsidP="00153C76">
                          <w:pPr>
                            <w:pStyle w:val="Info"/>
                            <w:rPr>
                              <w:sz w:val="24"/>
                              <w:szCs w:val="24"/>
                            </w:rPr>
                          </w:pPr>
                          <w:r w:rsidRPr="00E20EC2">
                            <w:rPr>
                              <w:sz w:val="24"/>
                              <w:szCs w:val="24"/>
                            </w:rPr>
                            <w:t xml:space="preserve">  |  </w:t>
                          </w:r>
                          <w:sdt>
                            <w:sdtPr>
                              <w:rPr>
                                <w:sz w:val="24"/>
                                <w:szCs w:val="24"/>
                              </w:rPr>
                              <w:alias w:val="Publication Name"/>
                              <w:tag w:val=""/>
                              <w:id w:val="1411194976"/>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17251">
                                <w:rPr>
                                  <w:sz w:val="24"/>
                                  <w:szCs w:val="24"/>
                                </w:rPr>
                                <w:t>May | 2020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C0AE6A4" id="_x0000_t202" coordsize="21600,21600" o:spt="202" path="m,l,21600r21600,l21600,xe">
              <v:stroke joinstyle="miter"/>
              <v:path gradientshapeok="t" o:connecttype="rect"/>
            </v:shapetype>
            <v:shape id="Text Box 42" o:spid="_x0000_s1046" type="#_x0000_t202" style="position:absolute;left:0;text-align:left;margin-left:109.2pt;margin-top:-13.8pt;width:379.8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PMgIAAFo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" filled="f" stroked="f" strokeweight=".5pt">
              <v:textbox>
                <w:txbxContent>
                  <w:p w14:paraId="239F4DD2" w14:textId="77777777" w:rsidR="00BF124D" w:rsidRPr="00E20EC2" w:rsidRDefault="00BF124D" w:rsidP="00153C76">
                    <w:pPr>
                      <w:pStyle w:val="Info"/>
                      <w:rPr>
                        <w:sz w:val="24"/>
                        <w:szCs w:val="24"/>
                      </w:rPr>
                    </w:pPr>
                    <w:r w:rsidRPr="00E20EC2">
                      <w:rPr>
                        <w:sz w:val="24"/>
                        <w:szCs w:val="24"/>
                      </w:rPr>
                      <w:t xml:space="preserve">  |  </w:t>
                    </w:r>
                    <w:sdt>
                      <w:sdtPr>
                        <w:rPr>
                          <w:sz w:val="24"/>
                          <w:szCs w:val="24"/>
                        </w:rPr>
                        <w:alias w:val="Publication Name"/>
                        <w:tag w:val=""/>
                        <w:id w:val="1411194976"/>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B17251">
                          <w:rPr>
                            <w:sz w:val="24"/>
                            <w:szCs w:val="24"/>
                          </w:rPr>
                          <w:t>May | 2020</w:t>
                        </w:r>
                      </w:sdtContent>
                    </w:sdt>
                  </w:p>
                </w:txbxContent>
              </v:textbox>
            </v:shape>
          </w:pict>
        </mc:Fallback>
      </mc:AlternateContent>
    </w:r>
    <w:r w:rsidR="00BF124D">
      <w:rPr>
        <w:noProof/>
        <w:sz w:val="18"/>
      </w:rPr>
      <mc:AlternateContent>
        <mc:Choice Requires="wps">
          <w:drawing>
            <wp:anchor distT="0" distB="0" distL="114300" distR="114300" simplePos="0" relativeHeight="251701248" behindDoc="0" locked="0" layoutInCell="1" allowOverlap="1" wp14:anchorId="71739BB4" wp14:editId="7B29352F">
              <wp:simplePos x="0" y="0"/>
              <wp:positionH relativeFrom="margin">
                <wp:posOffset>6750050</wp:posOffset>
              </wp:positionH>
              <wp:positionV relativeFrom="paragraph">
                <wp:posOffset>-344624</wp:posOffset>
              </wp:positionV>
              <wp:extent cx="457200" cy="457200"/>
              <wp:effectExtent l="0" t="0" r="0" b="0"/>
              <wp:wrapNone/>
              <wp:docPr id="43" name="Rectangle 4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2579D" w14:textId="0C5C01F8"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AD23AD">
                            <w:rPr>
                              <w:noProof/>
                              <w:color w:val="FFFFFF" w:themeColor="background1"/>
                              <w:sz w:val="18"/>
                            </w:rPr>
                            <w:t>6</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9BB4" id="Rectangle 43" o:spid="_x0000_s1046" style="position:absolute;left:0;text-align:left;margin-left:531.5pt;margin-top:-27.15pt;width:36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" fillcolor="#b367ff [3204]" stroked="f" strokeweight="1pt">
              <v:textbox>
                <w:txbxContent>
                  <w:p w14:paraId="1372579D" w14:textId="0C5C01F8" w:rsidR="00BF124D" w:rsidRPr="00E23A3E" w:rsidRDefault="00BF124D" w:rsidP="004D00B0">
                    <w:pPr>
                      <w:spacing w:before="0"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AD23AD">
                      <w:rPr>
                        <w:noProof/>
                        <w:color w:val="FFFFFF" w:themeColor="background1"/>
                        <w:sz w:val="18"/>
                      </w:rPr>
                      <w:t>6</w:t>
                    </w:r>
                    <w:r w:rsidRPr="00E23A3E">
                      <w:rPr>
                        <w:color w:val="FFFFFF" w:themeColor="background1"/>
                        <w:sz w:val="18"/>
                      </w:rPr>
                      <w:fldChar w:fldCharType="end"/>
                    </w:r>
                  </w:p>
                </w:txbxContent>
              </v:textbox>
              <w10:wrap anchorx="margin"/>
            </v:rect>
          </w:pict>
        </mc:Fallback>
      </mc:AlternateContent>
    </w:r>
    <w:r w:rsidR="00BF124D">
      <w:rPr>
        <w:noProof/>
        <w:sz w:val="18"/>
      </w:rPr>
      <mc:AlternateContent>
        <mc:Choice Requires="wps">
          <w:drawing>
            <wp:anchor distT="0" distB="0" distL="114300" distR="114300" simplePos="0" relativeHeight="251702272" behindDoc="0" locked="0" layoutInCell="1" allowOverlap="1" wp14:anchorId="76EA4262" wp14:editId="1401A29D">
              <wp:simplePos x="0" y="0"/>
              <wp:positionH relativeFrom="margin">
                <wp:posOffset>0</wp:posOffset>
              </wp:positionH>
              <wp:positionV relativeFrom="paragraph">
                <wp:posOffset>-533400</wp:posOffset>
              </wp:positionV>
              <wp:extent cx="1270000" cy="641350"/>
              <wp:effectExtent l="0" t="0" r="6350" b="6350"/>
              <wp:wrapNone/>
              <wp:docPr id="44" name="Rectangle 44" descr="decorative element"/>
              <wp:cNvGraphicFramePr/>
              <a:graphic xmlns:a="http://schemas.openxmlformats.org/drawingml/2006/main">
                <a:graphicData uri="http://schemas.microsoft.com/office/word/2010/wordprocessingShape">
                  <wps:wsp>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09B625" id="Rectangle 44" o:spid="_x0000_s1026" alt="decorative element" style="position:absolute;margin-left:0;margin-top:-42pt;width:100pt;height:5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" fillcolor="#69676d [3215]" stroked="f" strokeweight="1pt">
              <w10:wrap anchorx="margin"/>
            </v:rect>
          </w:pict>
        </mc:Fallback>
      </mc:AlternateContent>
    </w:r>
    <w:r w:rsidR="00BF124D">
      <w:rPr>
        <w:noProof/>
        <w:sz w:val="18"/>
      </w:rPr>
      <mc:AlternateContent>
        <mc:Choice Requires="wps">
          <w:drawing>
            <wp:anchor distT="0" distB="0" distL="114300" distR="114300" simplePos="0" relativeHeight="251704320" behindDoc="0" locked="0" layoutInCell="1" allowOverlap="1" wp14:anchorId="1DC82200" wp14:editId="21CD1FFC">
              <wp:simplePos x="0" y="0"/>
              <wp:positionH relativeFrom="margin">
                <wp:posOffset>85725</wp:posOffset>
              </wp:positionH>
              <wp:positionV relativeFrom="paragraph">
                <wp:posOffset>-487045</wp:posOffset>
              </wp:positionV>
              <wp:extent cx="1097280" cy="548640"/>
              <wp:effectExtent l="0" t="0" r="26670" b="22860"/>
              <wp:wrapNone/>
              <wp:docPr id="45" name="Rectangle 45" descr="decorative element"/>
              <wp:cNvGraphicFramePr/>
              <a:graphic xmlns:a="http://schemas.openxmlformats.org/drawingml/2006/main">
                <a:graphicData uri="http://schemas.microsoft.com/office/word/2010/wordprocessingShape">
                  <wps:wsp>
                    <wps:cNvSpPr/>
                    <wps:spPr>
                      <a:xfrm>
                        <a:off x="0" y="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4DEC71" id="Rectangle 45" o:spid="_x0000_s1026" alt="decorative element" style="position:absolute;margin-left:6.75pt;margin-top:-38.35pt;width:86.4pt;height:43.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" filled="f" strokecolor="#b367ff [3204]" strokeweight="1.5pt">
              <w10:wrap anchorx="margin"/>
            </v:rect>
          </w:pict>
        </mc:Fallback>
      </mc:AlternateContent>
    </w:r>
    <w:r w:rsidR="00BF124D">
      <w:rPr>
        <w:noProof/>
        <w:sz w:val="18"/>
      </w:rPr>
      <mc:AlternateContent>
        <mc:Choice Requires="wps">
          <w:drawing>
            <wp:anchor distT="0" distB="0" distL="114300" distR="114300" simplePos="0" relativeHeight="251700224" behindDoc="0" locked="0" layoutInCell="1" allowOverlap="1" wp14:anchorId="5550D30C" wp14:editId="18BD5EA9">
              <wp:simplePos x="0" y="0"/>
              <wp:positionH relativeFrom="column">
                <wp:posOffset>3391535</wp:posOffset>
              </wp:positionH>
              <wp:positionV relativeFrom="paragraph">
                <wp:posOffset>-3858260</wp:posOffset>
              </wp:positionV>
              <wp:extent cx="320040" cy="7635240"/>
              <wp:effectExtent l="0" t="0" r="3810" b="3810"/>
              <wp:wrapNone/>
              <wp:docPr id="46"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51C9C4" id="Flowchart: Manual Input 2" o:spid="_x0000_s1026" alt="decorative element" style="position:absolute;margin-left:267.05pt;margin-top:-303.8pt;width:25.2pt;height:601.2pt;rotation:9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" path="m,147l10184,r,10000l184,10000c123,6716,61,3431,,147xe" fillcolor="#69676d [3215]" stroked="f" strokeweight="1pt">
              <v:stroke joinstyle="miter"/>
              <v:path arrowok="t" o:connecttype="custom" o:connectlocs="0,112238;320040,0;320040,7635240;5782,7635240;0,112238" o:connectangles="0,0,0,0,0"/>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4852B" w14:textId="77777777" w:rsidR="00234090" w:rsidRDefault="00234090" w:rsidP="00890A94">
      <w:r>
        <w:separator/>
      </w:r>
    </w:p>
  </w:footnote>
  <w:footnote w:type="continuationSeparator" w:id="0">
    <w:p w14:paraId="6D65E807" w14:textId="77777777" w:rsidR="00234090" w:rsidRDefault="00234090" w:rsidP="00890A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AC68A" w14:textId="77777777" w:rsidR="00F86BB6" w:rsidRDefault="00A92A22">
    <w:pPr>
      <w:pStyle w:val="Header"/>
    </w:pPr>
    <w:r>
      <w:rPr>
        <w:noProof/>
      </w:rPr>
      <mc:AlternateContent>
        <mc:Choice Requires="wps">
          <w:drawing>
            <wp:anchor distT="0" distB="0" distL="114300" distR="114300" simplePos="0" relativeHeight="251658240" behindDoc="0" locked="0" layoutInCell="1" allowOverlap="1" wp14:anchorId="6D0ECD8E" wp14:editId="6BF0C0A3">
              <wp:simplePos x="0" y="0"/>
              <wp:positionH relativeFrom="column">
                <wp:posOffset>3658235</wp:posOffset>
              </wp:positionH>
              <wp:positionV relativeFrom="paragraph">
                <wp:posOffset>-456565</wp:posOffset>
              </wp:positionV>
              <wp:extent cx="3886200" cy="228600"/>
              <wp:effectExtent l="0" t="0" r="0" b="0"/>
              <wp:wrapNone/>
              <wp:docPr id="1" name="Rectangle 1"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E2975D" id="Rectangle 1" o:spid="_x0000_s1026" alt="decorative element" style="position:absolute;margin-left:288.05pt;margin-top:-35.95pt;width:30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" fillcolor="#b367ff [3204]" stroked="f" strokeweight="1pt"/>
          </w:pict>
        </mc:Fallback>
      </mc:AlternateContent>
    </w:r>
    <w:r w:rsidR="00BF124D">
      <w:rPr>
        <w:noProof/>
      </w:rPr>
      <mc:AlternateContent>
        <mc:Choice Requires="wps">
          <w:drawing>
            <wp:anchor distT="0" distB="0" distL="114300" distR="114300" simplePos="0" relativeHeight="251685888" behindDoc="0" locked="0" layoutInCell="1" allowOverlap="1" wp14:anchorId="0E1B1764" wp14:editId="405D19A4">
              <wp:simplePos x="0" y="0"/>
              <wp:positionH relativeFrom="page">
                <wp:align>right</wp:align>
              </wp:positionH>
              <wp:positionV relativeFrom="paragraph">
                <wp:posOffset>0</wp:posOffset>
              </wp:positionV>
              <wp:extent cx="3878580" cy="4130040"/>
              <wp:effectExtent l="0" t="0" r="7620" b="3810"/>
              <wp:wrapNone/>
              <wp:docPr id="23" name="Rectangle 23" descr="decorative element"/>
              <wp:cNvGraphicFramePr/>
              <a:graphic xmlns:a="http://schemas.openxmlformats.org/drawingml/2006/main">
                <a:graphicData uri="http://schemas.microsoft.com/office/word/2010/wordprocessingShape">
                  <wps:wsp>
                    <wps:cNvSpPr/>
                    <wps:spPr>
                      <a:xfrm>
                        <a:off x="0" y="0"/>
                        <a:ext cx="3878580" cy="4130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770D6D" id="Rectangle 23" o:spid="_x0000_s1026" alt="decorative element" style="position:absolute;margin-left:254.2pt;margin-top:0;width:305.4pt;height:325.2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" fillcolor="#b367ff [3204]"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75AC8" w14:textId="77777777" w:rsidR="00BE1B8B" w:rsidRDefault="000930C3">
    <w:pPr>
      <w:pStyle w:val="Header"/>
    </w:pPr>
    <w:r>
      <w:rPr>
        <w:noProof/>
        <w:sz w:val="18"/>
      </w:rPr>
      <w:drawing>
        <wp:anchor distT="0" distB="0" distL="114300" distR="114300" simplePos="0" relativeHeight="251707392" behindDoc="0" locked="0" layoutInCell="1" allowOverlap="1" wp14:anchorId="33F72B04" wp14:editId="2C3A0C13">
          <wp:simplePos x="0" y="0"/>
          <wp:positionH relativeFrom="column">
            <wp:posOffset>2271395</wp:posOffset>
          </wp:positionH>
          <wp:positionV relativeFrom="paragraph">
            <wp:posOffset>3855386</wp:posOffset>
          </wp:positionV>
          <wp:extent cx="4686300" cy="115633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ldcatDistrict_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86300" cy="1156335"/>
                  </a:xfrm>
                  <a:prstGeom prst="rect">
                    <a:avLst/>
                  </a:prstGeom>
                </pic:spPr>
              </pic:pic>
            </a:graphicData>
          </a:graphic>
          <wp14:sizeRelH relativeFrom="page">
            <wp14:pctWidth>0</wp14:pctWidth>
          </wp14:sizeRelH>
          <wp14:sizeRelV relativeFrom="page">
            <wp14:pctHeight>0</wp14:pctHeight>
          </wp14:sizeRelV>
        </wp:anchor>
      </w:drawing>
    </w:r>
    <w:r>
      <w:rPr>
        <w:noProof/>
        <w:sz w:val="18"/>
      </w:rPr>
      <mc:AlternateContent>
        <mc:Choice Requires="wpg">
          <w:drawing>
            <wp:anchor distT="0" distB="0" distL="114300" distR="114300" simplePos="0" relativeHeight="251679231" behindDoc="0" locked="0" layoutInCell="1" allowOverlap="1" wp14:anchorId="49EE03A7" wp14:editId="4B0EF3D6">
              <wp:simplePos x="0" y="0"/>
              <wp:positionH relativeFrom="page">
                <wp:posOffset>2061210</wp:posOffset>
              </wp:positionH>
              <wp:positionV relativeFrom="page">
                <wp:posOffset>4206875</wp:posOffset>
              </wp:positionV>
              <wp:extent cx="5562600" cy="1402718"/>
              <wp:effectExtent l="0" t="0" r="0" b="6985"/>
              <wp:wrapNone/>
              <wp:docPr id="14" name="Group 14" descr="decorative eleme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62600" cy="1402718"/>
                        <a:chOff x="0" y="0"/>
                        <a:chExt cx="1270000" cy="641350"/>
                      </a:xfrm>
                    </wpg:grpSpPr>
                    <wps:wsp>
                      <wps:cNvPr id="11" name="Rectangle 11"/>
                      <wps:cNvSpPr/>
                      <wps:spPr>
                        <a:xfrm>
                          <a:off x="0" y="0"/>
                          <a:ext cx="1270000" cy="641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83820" y="45720"/>
                          <a:ext cx="1097280" cy="54864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2A8FE1" id="Group 14" o:spid="_x0000_s1026" alt="decorative element" style="position:absolute;margin-left:162.3pt;margin-top:331.25pt;width:438pt;height:110.45pt;z-index:251679231;mso-position-horizontal-relative:page;mso-position-vertical-relative:page;mso-width-relative:margin;mso-height-relative:margin" coordsize="12700,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">
              <o:lock v:ext="edit" aspectratio="t"/>
              <v:rect id="Rectangle 11" o:spid="_x0000_s1027" style="position:absolute;width:12700;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" fillcolor="#69676d [3215]" stroked="f" strokeweight="1pt"/>
              <v:rect id="Rectangle 12" o:spid="_x0000_s1028" style="position:absolute;left:838;top:457;width:1097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" filled="f" strokecolor="#b367ff [3204]" strokeweight="1.5pt"/>
              <w10:wrap anchorx="page" anchory="page"/>
            </v:group>
          </w:pict>
        </mc:Fallback>
      </mc:AlternateContent>
    </w:r>
    <w:r w:rsidR="00845E59">
      <w:rPr>
        <w:noProof/>
      </w:rPr>
      <mc:AlternateContent>
        <mc:Choice Requires="wps">
          <w:drawing>
            <wp:anchor distT="0" distB="0" distL="114300" distR="114300" simplePos="0" relativeHeight="251668480" behindDoc="0" locked="0" layoutInCell="1" allowOverlap="1" wp14:anchorId="17AD2E3D" wp14:editId="69D3974D">
              <wp:simplePos x="0" y="0"/>
              <wp:positionH relativeFrom="column">
                <wp:posOffset>-180975</wp:posOffset>
              </wp:positionH>
              <wp:positionV relativeFrom="paragraph">
                <wp:posOffset>5215890</wp:posOffset>
              </wp:positionV>
              <wp:extent cx="7772400" cy="228600"/>
              <wp:effectExtent l="0" t="0" r="0" b="0"/>
              <wp:wrapNone/>
              <wp:docPr id="9" name="Rectangle 9" descr="decorative element"/>
              <wp:cNvGraphicFramePr/>
              <a:graphic xmlns:a="http://schemas.openxmlformats.org/drawingml/2006/main">
                <a:graphicData uri="http://schemas.microsoft.com/office/word/2010/wordprocessingShape">
                  <wps:wsp>
                    <wps:cNvSpPr/>
                    <wps:spPr>
                      <a:xfrm>
                        <a:off x="0" y="0"/>
                        <a:ext cx="77724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09DF3F" id="Rectangle 9" o:spid="_x0000_s1026" alt="decorative element" style="position:absolute;margin-left:-14.25pt;margin-top:410.7pt;width:612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" fillcolor="#b367ff [3204]" stroked="f" strokeweight="1pt"/>
          </w:pict>
        </mc:Fallback>
      </mc:AlternateContent>
    </w:r>
    <w:r w:rsidR="00845E59">
      <w:rPr>
        <w:noProof/>
        <w:sz w:val="18"/>
      </w:rPr>
      <mc:AlternateContent>
        <mc:Choice Requires="wps">
          <w:drawing>
            <wp:anchor distT="0" distB="0" distL="114300" distR="114300" simplePos="0" relativeHeight="251670528" behindDoc="0" locked="0" layoutInCell="1" allowOverlap="1" wp14:anchorId="75604733" wp14:editId="099874C1">
              <wp:simplePos x="0" y="0"/>
              <wp:positionH relativeFrom="column">
                <wp:posOffset>3476625</wp:posOffset>
              </wp:positionH>
              <wp:positionV relativeFrom="paragraph">
                <wp:posOffset>1663065</wp:posOffset>
              </wp:positionV>
              <wp:extent cx="320040" cy="7635240"/>
              <wp:effectExtent l="0" t="0" r="3810" b="3810"/>
              <wp:wrapNone/>
              <wp:docPr id="10" name="Flowchart: Manual Input 2" descr="decorative element"/>
              <wp:cNvGraphicFramePr/>
              <a:graphic xmlns:a="http://schemas.openxmlformats.org/drawingml/2006/main">
                <a:graphicData uri="http://schemas.microsoft.com/office/word/2010/wordprocessingShape">
                  <wps:wsp>
                    <wps:cNvSpPr/>
                    <wps:spPr>
                      <a:xfrm rot="16200000" flipV="1">
                        <a:off x="0" y="0"/>
                        <a:ext cx="320040" cy="763524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184"/>
                          <a:gd name="connsiteY0" fmla="*/ 147 h 10000"/>
                          <a:gd name="connsiteX1" fmla="*/ 10184 w 10184"/>
                          <a:gd name="connsiteY1" fmla="*/ 0 h 10000"/>
                          <a:gd name="connsiteX2" fmla="*/ 10184 w 10184"/>
                          <a:gd name="connsiteY2" fmla="*/ 10000 h 10000"/>
                          <a:gd name="connsiteX3" fmla="*/ 184 w 10184"/>
                          <a:gd name="connsiteY3" fmla="*/ 10000 h 10000"/>
                          <a:gd name="connsiteX4" fmla="*/ 0 w 10184"/>
                          <a:gd name="connsiteY4" fmla="*/ 147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84" h="10000">
                            <a:moveTo>
                              <a:pt x="0" y="147"/>
                            </a:moveTo>
                            <a:lnTo>
                              <a:pt x="10184" y="0"/>
                            </a:lnTo>
                            <a:lnTo>
                              <a:pt x="10184" y="10000"/>
                            </a:lnTo>
                            <a:lnTo>
                              <a:pt x="184" y="10000"/>
                            </a:lnTo>
                            <a:cubicBezTo>
                              <a:pt x="123" y="6716"/>
                              <a:pt x="61" y="3431"/>
                              <a:pt x="0" y="147"/>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3716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751753" id="Flowchart: Manual Input 2" o:spid="_x0000_s1026" alt="decorative element" style="position:absolute;margin-left:273.75pt;margin-top:130.95pt;width:25.2pt;height:601.2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8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" path="m,147l10184,r,10000l184,10000c123,6716,61,3431,,147xe" fillcolor="#69676d [3215]" stroked="f" strokeweight="1pt">
              <v:stroke joinstyle="miter"/>
              <v:path arrowok="t" o:connecttype="custom" o:connectlocs="0,112238;320040,0;320040,7635240;5782,7635240;0,112238" o:connectangles="0,0,0,0,0"/>
            </v:shape>
          </w:pict>
        </mc:Fallback>
      </mc:AlternateContent>
    </w:r>
    <w:r w:rsidR="001F1A51" w:rsidRPr="001F1A51">
      <w:rPr>
        <w:noProof/>
      </w:rPr>
      <mc:AlternateContent>
        <mc:Choice Requires="wps">
          <w:drawing>
            <wp:inline distT="0" distB="0" distL="0" distR="0" wp14:anchorId="38C3C217" wp14:editId="48F9CC1D">
              <wp:extent cx="304800" cy="304800"/>
              <wp:effectExtent l="0" t="0" r="0" b="0"/>
              <wp:docPr id="19" name="Rectangle 19" descr="WildcatDistrict_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96DAEE1" id="Rectangle 19" o:spid="_x0000_s1026" alt="WildcatDistrict_P.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IWdr2ygIAANcFAAAOAAAAAAAAAAAAAAAAAC4CAABkcnMvZTJvRG9jLnhtbFBLAQItABQA&#10;BgAIAAAAIQBMoOks2AAAAAMBAAAPAAAAAAAAAAAAAAAAACQFAABkcnMvZG93bnJldi54bWxQSwUG&#10;AAAAAAQABADzAAAAKQYAAAAA&#10;" filled="f" stroked="f">
              <o:lock v:ext="edit" aspectratio="t"/>
              <w10:anchorlock/>
            </v:rect>
          </w:pict>
        </mc:Fallback>
      </mc:AlternateContent>
    </w:r>
    <w:r w:rsidR="001F1A51" w:rsidRPr="001F1A51">
      <w:rPr>
        <w:noProof/>
      </w:rPr>
      <mc:AlternateContent>
        <mc:Choice Requires="wps">
          <w:drawing>
            <wp:inline distT="0" distB="0" distL="0" distR="0" wp14:anchorId="3218539F" wp14:editId="6A4CC17E">
              <wp:extent cx="304800" cy="304800"/>
              <wp:effectExtent l="0" t="0" r="0" b="0"/>
              <wp:docPr id="22" name="Rectangle 22" descr="WildcatDistrict_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7779B3" id="Rectangle 22" o:spid="_x0000_s1026" alt="WildcatDistrict_P.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wSJX3ygIAANcFAAAOAAAAAAAAAAAAAAAAAC4CAABkcnMvZTJvRG9jLnhtbFBLAQItABQA&#10;BgAIAAAAIQBMoOks2AAAAAMBAAAPAAAAAAAAAAAAAAAAACQFAABkcnMvZG93bnJldi54bWxQSwUG&#10;AAAAAAQABADzAAAAKQYAAAAA&#10;" filled="f" stroked="f">
              <o:lock v:ext="edit" aspectratio="t"/>
              <w10:anchorlock/>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1C6DB" w14:textId="77777777" w:rsidR="00BF124D" w:rsidRDefault="004A3CC5">
    <w:pPr>
      <w:pStyle w:val="Header"/>
    </w:pPr>
    <w:r>
      <w:rPr>
        <w:noProof/>
      </w:rPr>
      <mc:AlternateContent>
        <mc:Choice Requires="wps">
          <w:drawing>
            <wp:anchor distT="0" distB="0" distL="114300" distR="114300" simplePos="0" relativeHeight="251683840" behindDoc="0" locked="0" layoutInCell="1" allowOverlap="1" wp14:anchorId="2F6D3A6F" wp14:editId="0C6783E7">
              <wp:simplePos x="0" y="0"/>
              <wp:positionH relativeFrom="column">
                <wp:posOffset>3782060</wp:posOffset>
              </wp:positionH>
              <wp:positionV relativeFrom="paragraph">
                <wp:posOffset>-455295</wp:posOffset>
              </wp:positionV>
              <wp:extent cx="3886200" cy="228600"/>
              <wp:effectExtent l="0" t="0" r="0" b="0"/>
              <wp:wrapNone/>
              <wp:docPr id="20" name="Rectangle 20" descr="decorative element"/>
              <wp:cNvGraphicFramePr/>
              <a:graphic xmlns:a="http://schemas.openxmlformats.org/drawingml/2006/main">
                <a:graphicData uri="http://schemas.microsoft.com/office/word/2010/wordprocessingShape">
                  <wps:wsp>
                    <wps:cNvSpPr/>
                    <wps:spPr>
                      <a:xfrm>
                        <a:off x="0" y="0"/>
                        <a:ext cx="3886200"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35102F" id="Rectangle 20" o:spid="_x0000_s1026" alt="decorative element" style="position:absolute;margin-left:297.8pt;margin-top:-35.85pt;width:306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" fillcolor="#b367ff [3204]" stroked="f"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7F419E4"/>
    <w:lvl w:ilvl="0">
      <w:numFmt w:val="bullet"/>
      <w:lvlText w:val="*"/>
      <w:lvlJc w:val="left"/>
    </w:lvl>
  </w:abstractNum>
  <w:abstractNum w:abstractNumId="1" w15:restartNumberingAfterBreak="0">
    <w:nsid w:val="044746EF"/>
    <w:multiLevelType w:val="hybridMultilevel"/>
    <w:tmpl w:val="2A6E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75944"/>
    <w:multiLevelType w:val="multilevel"/>
    <w:tmpl w:val="B292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4A4201"/>
    <w:multiLevelType w:val="hybridMultilevel"/>
    <w:tmpl w:val="B3DE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BA5DBD"/>
    <w:multiLevelType w:val="hybridMultilevel"/>
    <w:tmpl w:val="230866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lvlOverride w:ilvl="0">
      <w:lvl w:ilvl="0">
        <w:start w:val="1"/>
        <w:numFmt w:val="bullet"/>
        <w:lvlText w:val=" "/>
        <w:legacy w:legacy="1" w:legacySpace="0" w:legacyIndent="1"/>
        <w:lvlJc w:val="left"/>
        <w:pPr>
          <w:ind w:left="1" w:hanging="1"/>
        </w:pPr>
        <w:rPr>
          <w:rFonts w:ascii="Times New Roman" w:hAnsi="Times New Roman" w:cs="Times New Roman" w:hint="default"/>
        </w:rPr>
      </w:lvl>
    </w:lvlOverride>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A51"/>
    <w:rsid w:val="0001407D"/>
    <w:rsid w:val="00016E47"/>
    <w:rsid w:val="000449AC"/>
    <w:rsid w:val="000629E9"/>
    <w:rsid w:val="00071A07"/>
    <w:rsid w:val="00072789"/>
    <w:rsid w:val="00075E01"/>
    <w:rsid w:val="0008209F"/>
    <w:rsid w:val="00083660"/>
    <w:rsid w:val="0008539B"/>
    <w:rsid w:val="00090C60"/>
    <w:rsid w:val="000930C3"/>
    <w:rsid w:val="00093902"/>
    <w:rsid w:val="000B73E6"/>
    <w:rsid w:val="000C7B6F"/>
    <w:rsid w:val="000E48F2"/>
    <w:rsid w:val="000F0CE0"/>
    <w:rsid w:val="000F2DC9"/>
    <w:rsid w:val="000F332E"/>
    <w:rsid w:val="001168E6"/>
    <w:rsid w:val="00121115"/>
    <w:rsid w:val="001239CE"/>
    <w:rsid w:val="00142716"/>
    <w:rsid w:val="00142CA9"/>
    <w:rsid w:val="00153C76"/>
    <w:rsid w:val="00167051"/>
    <w:rsid w:val="0018361D"/>
    <w:rsid w:val="0019250E"/>
    <w:rsid w:val="00196872"/>
    <w:rsid w:val="001D7215"/>
    <w:rsid w:val="001E356C"/>
    <w:rsid w:val="001F1A51"/>
    <w:rsid w:val="00227782"/>
    <w:rsid w:val="00234090"/>
    <w:rsid w:val="0024522B"/>
    <w:rsid w:val="002776E9"/>
    <w:rsid w:val="002A3CC9"/>
    <w:rsid w:val="002A61DF"/>
    <w:rsid w:val="002D3255"/>
    <w:rsid w:val="002E3159"/>
    <w:rsid w:val="002E4357"/>
    <w:rsid w:val="002E5BA0"/>
    <w:rsid w:val="002F1221"/>
    <w:rsid w:val="002F420A"/>
    <w:rsid w:val="003140C4"/>
    <w:rsid w:val="00337F39"/>
    <w:rsid w:val="00363EE1"/>
    <w:rsid w:val="003728B0"/>
    <w:rsid w:val="00377B55"/>
    <w:rsid w:val="00382BBF"/>
    <w:rsid w:val="003840AB"/>
    <w:rsid w:val="003C44DD"/>
    <w:rsid w:val="003C456C"/>
    <w:rsid w:val="003D6FFA"/>
    <w:rsid w:val="0047031F"/>
    <w:rsid w:val="004705CA"/>
    <w:rsid w:val="00483EAB"/>
    <w:rsid w:val="00495D8A"/>
    <w:rsid w:val="004A3CC5"/>
    <w:rsid w:val="004B2DFE"/>
    <w:rsid w:val="004D00B0"/>
    <w:rsid w:val="004D3437"/>
    <w:rsid w:val="004D7C37"/>
    <w:rsid w:val="004E0047"/>
    <w:rsid w:val="004E6F6A"/>
    <w:rsid w:val="004F1E55"/>
    <w:rsid w:val="004F6DE8"/>
    <w:rsid w:val="00500CAD"/>
    <w:rsid w:val="00507838"/>
    <w:rsid w:val="00510E1A"/>
    <w:rsid w:val="00510E24"/>
    <w:rsid w:val="0053280E"/>
    <w:rsid w:val="00533791"/>
    <w:rsid w:val="00551009"/>
    <w:rsid w:val="00555B53"/>
    <w:rsid w:val="00561657"/>
    <w:rsid w:val="005718FD"/>
    <w:rsid w:val="00574392"/>
    <w:rsid w:val="00590C79"/>
    <w:rsid w:val="005919ED"/>
    <w:rsid w:val="00592C02"/>
    <w:rsid w:val="00597967"/>
    <w:rsid w:val="005A53FF"/>
    <w:rsid w:val="005B61BA"/>
    <w:rsid w:val="005C19F6"/>
    <w:rsid w:val="005C50C1"/>
    <w:rsid w:val="005C5F01"/>
    <w:rsid w:val="005E55CE"/>
    <w:rsid w:val="005F3CCE"/>
    <w:rsid w:val="006066DC"/>
    <w:rsid w:val="006077E2"/>
    <w:rsid w:val="0062123A"/>
    <w:rsid w:val="00635B1C"/>
    <w:rsid w:val="00641F5B"/>
    <w:rsid w:val="00656331"/>
    <w:rsid w:val="006949C9"/>
    <w:rsid w:val="006C1AD8"/>
    <w:rsid w:val="006E03A0"/>
    <w:rsid w:val="00704FA2"/>
    <w:rsid w:val="0071553D"/>
    <w:rsid w:val="0073607A"/>
    <w:rsid w:val="007465D7"/>
    <w:rsid w:val="00750B97"/>
    <w:rsid w:val="00760D08"/>
    <w:rsid w:val="00763D29"/>
    <w:rsid w:val="007802B6"/>
    <w:rsid w:val="00780C50"/>
    <w:rsid w:val="007815E9"/>
    <w:rsid w:val="00782258"/>
    <w:rsid w:val="007A4516"/>
    <w:rsid w:val="007C4E1B"/>
    <w:rsid w:val="007C54B5"/>
    <w:rsid w:val="007D4A56"/>
    <w:rsid w:val="007E51CC"/>
    <w:rsid w:val="007E762E"/>
    <w:rsid w:val="00817DA5"/>
    <w:rsid w:val="0082720A"/>
    <w:rsid w:val="008342F9"/>
    <w:rsid w:val="00836FAC"/>
    <w:rsid w:val="00845E59"/>
    <w:rsid w:val="00875386"/>
    <w:rsid w:val="00890A94"/>
    <w:rsid w:val="008916A4"/>
    <w:rsid w:val="008951CC"/>
    <w:rsid w:val="008977A8"/>
    <w:rsid w:val="008A4F5E"/>
    <w:rsid w:val="008C1052"/>
    <w:rsid w:val="008C4CDB"/>
    <w:rsid w:val="008D297D"/>
    <w:rsid w:val="008E2B6D"/>
    <w:rsid w:val="00901844"/>
    <w:rsid w:val="00905C37"/>
    <w:rsid w:val="00922F0C"/>
    <w:rsid w:val="00934BB9"/>
    <w:rsid w:val="00970C36"/>
    <w:rsid w:val="00974E68"/>
    <w:rsid w:val="00982D92"/>
    <w:rsid w:val="0098641B"/>
    <w:rsid w:val="009A2EE9"/>
    <w:rsid w:val="009B08FA"/>
    <w:rsid w:val="009C1151"/>
    <w:rsid w:val="009C5533"/>
    <w:rsid w:val="00A024D7"/>
    <w:rsid w:val="00A61B17"/>
    <w:rsid w:val="00A66144"/>
    <w:rsid w:val="00A70B4B"/>
    <w:rsid w:val="00A72363"/>
    <w:rsid w:val="00A74B1A"/>
    <w:rsid w:val="00A82B28"/>
    <w:rsid w:val="00A92A22"/>
    <w:rsid w:val="00AB272D"/>
    <w:rsid w:val="00AB3C9D"/>
    <w:rsid w:val="00AC23D0"/>
    <w:rsid w:val="00AC5FD9"/>
    <w:rsid w:val="00AD1058"/>
    <w:rsid w:val="00AD23AD"/>
    <w:rsid w:val="00AD401F"/>
    <w:rsid w:val="00AD646B"/>
    <w:rsid w:val="00AE09C9"/>
    <w:rsid w:val="00AE3570"/>
    <w:rsid w:val="00AE4780"/>
    <w:rsid w:val="00AF22EC"/>
    <w:rsid w:val="00AF690A"/>
    <w:rsid w:val="00B15774"/>
    <w:rsid w:val="00B161C4"/>
    <w:rsid w:val="00B17251"/>
    <w:rsid w:val="00B24E74"/>
    <w:rsid w:val="00B26004"/>
    <w:rsid w:val="00B26B5A"/>
    <w:rsid w:val="00B30335"/>
    <w:rsid w:val="00B40873"/>
    <w:rsid w:val="00B6739E"/>
    <w:rsid w:val="00B733EB"/>
    <w:rsid w:val="00B769A9"/>
    <w:rsid w:val="00B80DD1"/>
    <w:rsid w:val="00B93ADF"/>
    <w:rsid w:val="00B93ECA"/>
    <w:rsid w:val="00B94F1F"/>
    <w:rsid w:val="00BA021B"/>
    <w:rsid w:val="00BC1F2B"/>
    <w:rsid w:val="00BC5298"/>
    <w:rsid w:val="00BE1B8B"/>
    <w:rsid w:val="00BE51CA"/>
    <w:rsid w:val="00BF124D"/>
    <w:rsid w:val="00BF1BE4"/>
    <w:rsid w:val="00BF4ED4"/>
    <w:rsid w:val="00C1483F"/>
    <w:rsid w:val="00C36628"/>
    <w:rsid w:val="00C50A6B"/>
    <w:rsid w:val="00C528C5"/>
    <w:rsid w:val="00C638EB"/>
    <w:rsid w:val="00C70A8D"/>
    <w:rsid w:val="00C83F2D"/>
    <w:rsid w:val="00C96ED5"/>
    <w:rsid w:val="00CA6F35"/>
    <w:rsid w:val="00CA7E2C"/>
    <w:rsid w:val="00CC117E"/>
    <w:rsid w:val="00CC431F"/>
    <w:rsid w:val="00CD2F3D"/>
    <w:rsid w:val="00CD4CFA"/>
    <w:rsid w:val="00CD6E52"/>
    <w:rsid w:val="00CE506F"/>
    <w:rsid w:val="00CE53A6"/>
    <w:rsid w:val="00D00292"/>
    <w:rsid w:val="00D00A2E"/>
    <w:rsid w:val="00D059A6"/>
    <w:rsid w:val="00D13134"/>
    <w:rsid w:val="00D15197"/>
    <w:rsid w:val="00D16442"/>
    <w:rsid w:val="00D255DD"/>
    <w:rsid w:val="00D418EF"/>
    <w:rsid w:val="00DA3E92"/>
    <w:rsid w:val="00DA4037"/>
    <w:rsid w:val="00DB6946"/>
    <w:rsid w:val="00DC72E3"/>
    <w:rsid w:val="00DD2365"/>
    <w:rsid w:val="00DD2514"/>
    <w:rsid w:val="00DE7736"/>
    <w:rsid w:val="00E07B5D"/>
    <w:rsid w:val="00E111E2"/>
    <w:rsid w:val="00E16564"/>
    <w:rsid w:val="00E2063A"/>
    <w:rsid w:val="00E20EC2"/>
    <w:rsid w:val="00E23A3E"/>
    <w:rsid w:val="00E30B82"/>
    <w:rsid w:val="00E50D7D"/>
    <w:rsid w:val="00E55D74"/>
    <w:rsid w:val="00E65C8F"/>
    <w:rsid w:val="00E7359D"/>
    <w:rsid w:val="00E74E03"/>
    <w:rsid w:val="00E75351"/>
    <w:rsid w:val="00E838C0"/>
    <w:rsid w:val="00E84726"/>
    <w:rsid w:val="00E9597B"/>
    <w:rsid w:val="00EA5DB8"/>
    <w:rsid w:val="00EB4065"/>
    <w:rsid w:val="00ED1F56"/>
    <w:rsid w:val="00EE16A4"/>
    <w:rsid w:val="00EE3F8B"/>
    <w:rsid w:val="00EF5DD1"/>
    <w:rsid w:val="00EF69E9"/>
    <w:rsid w:val="00F01F31"/>
    <w:rsid w:val="00F0340C"/>
    <w:rsid w:val="00F41A0F"/>
    <w:rsid w:val="00F51431"/>
    <w:rsid w:val="00F66079"/>
    <w:rsid w:val="00F67F48"/>
    <w:rsid w:val="00F86BB6"/>
    <w:rsid w:val="00F9414B"/>
    <w:rsid w:val="00FB2FEA"/>
    <w:rsid w:val="00FC2165"/>
    <w:rsid w:val="00FC3CF2"/>
    <w:rsid w:val="00FE3453"/>
    <w:rsid w:val="00FF1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A67C9"/>
  <w14:defaultImageDpi w14:val="330"/>
  <w15:chartTrackingRefBased/>
  <w15:docId w15:val="{6AE7E5DE-6990-4998-A79B-67DBDFC4F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69676D" w:themeColor="text2"/>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A3E"/>
    <w:pPr>
      <w:spacing w:before="240" w:after="120"/>
    </w:pPr>
  </w:style>
  <w:style w:type="paragraph" w:styleId="Heading1">
    <w:name w:val="heading 1"/>
    <w:basedOn w:val="Normal"/>
    <w:next w:val="Normal"/>
    <w:link w:val="Heading1Char"/>
    <w:uiPriority w:val="9"/>
    <w:qFormat/>
    <w:rsid w:val="00E23A3E"/>
    <w:pPr>
      <w:pBdr>
        <w:bottom w:val="single" w:sz="18" w:space="0" w:color="FFFFFF" w:themeColor="background1"/>
      </w:pBdr>
      <w:spacing w:before="360" w:after="0"/>
      <w:jc w:val="center"/>
      <w:outlineLvl w:val="0"/>
    </w:pPr>
    <w:rPr>
      <w:rFonts w:asciiTheme="majorHAnsi" w:hAnsiTheme="majorHAnsi"/>
      <w:bCs/>
      <w:i/>
      <w:color w:val="FFFFFF" w:themeColor="background1"/>
      <w:spacing w:val="15"/>
      <w:sz w:val="42"/>
    </w:rPr>
  </w:style>
  <w:style w:type="paragraph" w:styleId="Heading2">
    <w:name w:val="heading 2"/>
    <w:basedOn w:val="Normal"/>
    <w:next w:val="Normal"/>
    <w:link w:val="Heading2Char"/>
    <w:uiPriority w:val="9"/>
    <w:rsid w:val="00153C76"/>
    <w:pPr>
      <w:spacing w:after="0"/>
      <w:outlineLvl w:val="1"/>
    </w:pPr>
    <w:rPr>
      <w:rFonts w:asciiTheme="majorHAnsi" w:hAnsiTheme="majorHAnsi"/>
      <w:i/>
      <w:color w:val="B367FF" w:themeColor="accent1"/>
      <w:spacing w:val="15"/>
      <w:sz w:val="28"/>
    </w:rPr>
  </w:style>
  <w:style w:type="paragraph" w:styleId="Heading3">
    <w:name w:val="heading 3"/>
    <w:basedOn w:val="Normal"/>
    <w:next w:val="Normal"/>
    <w:link w:val="Heading3Char"/>
    <w:uiPriority w:val="9"/>
    <w:semiHidden/>
    <w:rsid w:val="00C96ED5"/>
    <w:pPr>
      <w:pBdr>
        <w:top w:val="single" w:sz="6" w:space="2" w:color="B367FF" w:themeColor="accent1"/>
        <w:left w:val="single" w:sz="6" w:space="2" w:color="B367FF" w:themeColor="accent1"/>
      </w:pBdr>
      <w:spacing w:before="300" w:after="0"/>
      <w:outlineLvl w:val="2"/>
    </w:pPr>
    <w:rPr>
      <w:caps/>
      <w:color w:val="5800B2" w:themeColor="accent1" w:themeShade="7F"/>
      <w:spacing w:val="15"/>
    </w:rPr>
  </w:style>
  <w:style w:type="paragraph" w:styleId="Heading4">
    <w:name w:val="heading 4"/>
    <w:basedOn w:val="Normal"/>
    <w:next w:val="Normal"/>
    <w:link w:val="Heading4Char"/>
    <w:uiPriority w:val="9"/>
    <w:semiHidden/>
    <w:rsid w:val="00C96ED5"/>
    <w:pPr>
      <w:pBdr>
        <w:top w:val="dotted" w:sz="6" w:space="2" w:color="B367FF" w:themeColor="accent1"/>
        <w:left w:val="dotted" w:sz="6" w:space="2" w:color="B367FF" w:themeColor="accent1"/>
      </w:pBdr>
      <w:spacing w:before="300" w:after="0"/>
      <w:outlineLvl w:val="3"/>
    </w:pPr>
    <w:rPr>
      <w:caps/>
      <w:color w:val="850DFF" w:themeColor="accent1" w:themeShade="BF"/>
      <w:spacing w:val="10"/>
    </w:rPr>
  </w:style>
  <w:style w:type="paragraph" w:styleId="Heading5">
    <w:name w:val="heading 5"/>
    <w:basedOn w:val="Normal"/>
    <w:next w:val="Normal"/>
    <w:link w:val="Heading5Char"/>
    <w:uiPriority w:val="9"/>
    <w:semiHidden/>
    <w:rsid w:val="00C96ED5"/>
    <w:pPr>
      <w:pBdr>
        <w:bottom w:val="single" w:sz="6" w:space="1" w:color="B367FF" w:themeColor="accent1"/>
      </w:pBdr>
      <w:spacing w:before="300" w:after="0"/>
      <w:outlineLvl w:val="4"/>
    </w:pPr>
    <w:rPr>
      <w:caps/>
      <w:color w:val="850DFF" w:themeColor="accent1" w:themeShade="BF"/>
      <w:spacing w:val="10"/>
    </w:rPr>
  </w:style>
  <w:style w:type="paragraph" w:styleId="Heading6">
    <w:name w:val="heading 6"/>
    <w:basedOn w:val="Normal"/>
    <w:next w:val="Normal"/>
    <w:link w:val="Heading6Char"/>
    <w:uiPriority w:val="9"/>
    <w:semiHidden/>
    <w:qFormat/>
    <w:rsid w:val="00C96ED5"/>
    <w:pPr>
      <w:pBdr>
        <w:bottom w:val="dotted" w:sz="6" w:space="1" w:color="B367FF" w:themeColor="accent1"/>
      </w:pBdr>
      <w:spacing w:before="300" w:after="0"/>
      <w:outlineLvl w:val="5"/>
    </w:pPr>
    <w:rPr>
      <w:caps/>
      <w:color w:val="850DFF" w:themeColor="accent1" w:themeShade="BF"/>
      <w:spacing w:val="10"/>
    </w:rPr>
  </w:style>
  <w:style w:type="paragraph" w:styleId="Heading7">
    <w:name w:val="heading 7"/>
    <w:basedOn w:val="Normal"/>
    <w:next w:val="Normal"/>
    <w:link w:val="Heading7Char"/>
    <w:uiPriority w:val="9"/>
    <w:semiHidden/>
    <w:qFormat/>
    <w:rsid w:val="00C96ED5"/>
    <w:pPr>
      <w:spacing w:before="300" w:after="0"/>
      <w:outlineLvl w:val="6"/>
    </w:pPr>
    <w:rPr>
      <w:caps/>
      <w:color w:val="850DFF" w:themeColor="accent1" w:themeShade="BF"/>
      <w:spacing w:val="10"/>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F39"/>
    <w:pPr>
      <w:spacing w:before="0" w:after="0" w:line="240" w:lineRule="auto"/>
    </w:pPr>
    <w:rPr>
      <w:rFonts w:asciiTheme="majorHAnsi" w:hAnsiTheme="majorHAnsi"/>
      <w:b/>
      <w:color w:val="FFFFFF" w:themeColor="background1"/>
      <w:sz w:val="40"/>
      <w:szCs w:val="110"/>
    </w:rPr>
  </w:style>
  <w:style w:type="character" w:customStyle="1" w:styleId="TitleChar">
    <w:name w:val="Title Char"/>
    <w:basedOn w:val="DefaultParagraphFont"/>
    <w:link w:val="Title"/>
    <w:uiPriority w:val="10"/>
    <w:rsid w:val="00337F39"/>
    <w:rPr>
      <w:rFonts w:asciiTheme="majorHAnsi" w:hAnsiTheme="majorHAnsi"/>
      <w:b/>
      <w:color w:val="FFFFFF" w:themeColor="background1"/>
      <w:sz w:val="40"/>
      <w:szCs w:val="110"/>
    </w:rPr>
  </w:style>
  <w:style w:type="character" w:customStyle="1" w:styleId="Heading1Char">
    <w:name w:val="Heading 1 Char"/>
    <w:basedOn w:val="DefaultParagraphFont"/>
    <w:link w:val="Heading1"/>
    <w:uiPriority w:val="9"/>
    <w:rsid w:val="00E23A3E"/>
    <w:rPr>
      <w:rFonts w:asciiTheme="majorHAnsi" w:hAnsiTheme="majorHAnsi"/>
      <w:bCs/>
      <w:i/>
      <w:color w:val="FFFFFF" w:themeColor="background1"/>
      <w:spacing w:val="15"/>
      <w:sz w:val="42"/>
    </w:rPr>
  </w:style>
  <w:style w:type="character" w:customStyle="1" w:styleId="Heading2Char">
    <w:name w:val="Heading 2 Char"/>
    <w:basedOn w:val="DefaultParagraphFont"/>
    <w:link w:val="Heading2"/>
    <w:uiPriority w:val="9"/>
    <w:rsid w:val="00153C76"/>
    <w:rPr>
      <w:rFonts w:asciiTheme="majorHAnsi" w:hAnsiTheme="majorHAnsi"/>
      <w:i/>
      <w:color w:val="B367FF" w:themeColor="accent1"/>
      <w:spacing w:val="15"/>
      <w:sz w:val="28"/>
    </w:rPr>
  </w:style>
  <w:style w:type="character" w:customStyle="1" w:styleId="Heading3Char">
    <w:name w:val="Heading 3 Char"/>
    <w:basedOn w:val="DefaultParagraphFont"/>
    <w:link w:val="Heading3"/>
    <w:uiPriority w:val="9"/>
    <w:semiHidden/>
    <w:rsid w:val="00FC2165"/>
    <w:rPr>
      <w:caps/>
      <w:noProof/>
      <w:color w:val="5800B2" w:themeColor="accent1" w:themeShade="7F"/>
      <w:spacing w:val="15"/>
    </w:rPr>
  </w:style>
  <w:style w:type="character" w:customStyle="1" w:styleId="Heading4Char">
    <w:name w:val="Heading 4 Char"/>
    <w:basedOn w:val="DefaultParagraphFont"/>
    <w:link w:val="Heading4"/>
    <w:uiPriority w:val="9"/>
    <w:semiHidden/>
    <w:rsid w:val="00FC2165"/>
    <w:rPr>
      <w:caps/>
      <w:noProof/>
      <w:color w:val="850DFF" w:themeColor="accent1" w:themeShade="BF"/>
      <w:spacing w:val="10"/>
    </w:rPr>
  </w:style>
  <w:style w:type="character" w:customStyle="1" w:styleId="Heading5Char">
    <w:name w:val="Heading 5 Char"/>
    <w:basedOn w:val="DefaultParagraphFont"/>
    <w:link w:val="Heading5"/>
    <w:uiPriority w:val="9"/>
    <w:semiHidden/>
    <w:rsid w:val="00FC2165"/>
    <w:rPr>
      <w:caps/>
      <w:noProof/>
      <w:color w:val="850DFF" w:themeColor="accent1" w:themeShade="BF"/>
      <w:spacing w:val="10"/>
    </w:rPr>
  </w:style>
  <w:style w:type="character" w:customStyle="1" w:styleId="Heading6Char">
    <w:name w:val="Heading 6 Char"/>
    <w:basedOn w:val="DefaultParagraphFont"/>
    <w:link w:val="Heading6"/>
    <w:uiPriority w:val="9"/>
    <w:semiHidden/>
    <w:rsid w:val="00FC2165"/>
    <w:rPr>
      <w:caps/>
      <w:noProof/>
      <w:color w:val="850DFF" w:themeColor="accent1" w:themeShade="BF"/>
      <w:spacing w:val="10"/>
    </w:rPr>
  </w:style>
  <w:style w:type="character" w:customStyle="1" w:styleId="Heading7Char">
    <w:name w:val="Heading 7 Char"/>
    <w:basedOn w:val="DefaultParagraphFont"/>
    <w:link w:val="Heading7"/>
    <w:uiPriority w:val="9"/>
    <w:semiHidden/>
    <w:rsid w:val="00FC2165"/>
    <w:rPr>
      <w:caps/>
      <w:noProof/>
      <w:color w:val="850DFF"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850DFF" w:themeColor="accent1" w:themeShade="BF"/>
      <w:sz w:val="16"/>
      <w:szCs w:val="16"/>
    </w:rPr>
  </w:style>
  <w:style w:type="paragraph" w:styleId="Subtitle">
    <w:name w:val="Subtitle"/>
    <w:basedOn w:val="Normal"/>
    <w:next w:val="Normal"/>
    <w:link w:val="SubtitleChar"/>
    <w:uiPriority w:val="11"/>
    <w:qFormat/>
    <w:rsid w:val="00337F39"/>
    <w:pPr>
      <w:spacing w:before="0" w:after="0" w:line="192" w:lineRule="auto"/>
    </w:pPr>
    <w:rPr>
      <w:rFonts w:asciiTheme="majorHAnsi" w:hAnsiTheme="majorHAnsi"/>
      <w:b/>
      <w:color w:val="FFFFFF" w:themeColor="background1"/>
      <w:spacing w:val="10"/>
      <w:sz w:val="96"/>
    </w:rPr>
  </w:style>
  <w:style w:type="character" w:customStyle="1" w:styleId="SubtitleChar">
    <w:name w:val="Subtitle Char"/>
    <w:basedOn w:val="DefaultParagraphFont"/>
    <w:link w:val="Subtitle"/>
    <w:uiPriority w:val="11"/>
    <w:rsid w:val="00337F39"/>
    <w:rPr>
      <w:rFonts w:asciiTheme="majorHAnsi" w:hAnsiTheme="majorHAnsi"/>
      <w:b/>
      <w:color w:val="FFFFFF" w:themeColor="background1"/>
      <w:spacing w:val="10"/>
      <w:sz w:val="96"/>
    </w:rPr>
  </w:style>
  <w:style w:type="character" w:styleId="Strong">
    <w:name w:val="Strong"/>
    <w:uiPriority w:val="22"/>
    <w:semiHidden/>
    <w:qFormat/>
    <w:rsid w:val="00C96ED5"/>
    <w:rPr>
      <w:b/>
      <w:bCs/>
    </w:rPr>
  </w:style>
  <w:style w:type="character" w:styleId="Emphasis">
    <w:name w:val="Emphasis"/>
    <w:uiPriority w:val="20"/>
    <w:semiHidden/>
    <w:qFormat/>
    <w:rsid w:val="00C96ED5"/>
    <w:rPr>
      <w:caps/>
      <w:color w:val="5800B2" w:themeColor="accent1" w:themeShade="7F"/>
      <w:spacing w:val="5"/>
    </w:rPr>
  </w:style>
  <w:style w:type="paragraph" w:styleId="NoSpacing">
    <w:name w:val="No Spacing"/>
    <w:basedOn w:val="Normal"/>
    <w:link w:val="NoSpacingChar"/>
    <w:uiPriority w:val="1"/>
    <w:qFormat/>
    <w:rsid w:val="00C96ED5"/>
    <w:pPr>
      <w:spacing w:before="0" w:after="0" w:line="240" w:lineRule="auto"/>
    </w:pPr>
  </w:style>
  <w:style w:type="character" w:customStyle="1" w:styleId="NoSpacingChar">
    <w:name w:val="No Spacing Char"/>
    <w:basedOn w:val="DefaultParagraphFont"/>
    <w:link w:val="NoSpacing"/>
    <w:uiPriority w:val="1"/>
    <w:rsid w:val="00FC2165"/>
    <w:rPr>
      <w:noProof/>
      <w:sz w:val="24"/>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B367FF" w:themeColor="accent1"/>
        <w:left w:val="single" w:sz="4" w:space="10" w:color="B367FF" w:themeColor="accent1"/>
      </w:pBdr>
      <w:spacing w:after="0"/>
      <w:ind w:left="1296" w:right="1152"/>
      <w:jc w:val="both"/>
    </w:pPr>
    <w:rPr>
      <w:i/>
      <w:iCs/>
      <w:color w:val="B367FF" w:themeColor="accent1"/>
    </w:rPr>
  </w:style>
  <w:style w:type="character" w:customStyle="1" w:styleId="IntenseQuoteChar">
    <w:name w:val="Intense Quote Char"/>
    <w:basedOn w:val="DefaultParagraphFont"/>
    <w:link w:val="IntenseQuote"/>
    <w:uiPriority w:val="30"/>
    <w:semiHidden/>
    <w:rsid w:val="008E2B6D"/>
    <w:rPr>
      <w:i/>
      <w:iCs/>
      <w:noProof/>
      <w:color w:val="B367FF" w:themeColor="accent1"/>
      <w:sz w:val="24"/>
      <w:szCs w:val="24"/>
    </w:rPr>
  </w:style>
  <w:style w:type="character" w:styleId="SubtleEmphasis">
    <w:name w:val="Subtle Emphasis"/>
    <w:uiPriority w:val="19"/>
    <w:semiHidden/>
    <w:qFormat/>
    <w:rsid w:val="00C96ED5"/>
    <w:rPr>
      <w:i/>
      <w:iCs/>
      <w:color w:val="5800B2" w:themeColor="accent1" w:themeShade="7F"/>
    </w:rPr>
  </w:style>
  <w:style w:type="character" w:styleId="IntenseEmphasis">
    <w:name w:val="Intense Emphasis"/>
    <w:uiPriority w:val="21"/>
    <w:semiHidden/>
    <w:qFormat/>
    <w:rsid w:val="00C96ED5"/>
    <w:rPr>
      <w:b/>
      <w:bCs/>
      <w:caps/>
      <w:color w:val="5800B2" w:themeColor="accent1" w:themeShade="7F"/>
      <w:spacing w:val="10"/>
    </w:rPr>
  </w:style>
  <w:style w:type="character" w:styleId="SubtleReference">
    <w:name w:val="Subtle Reference"/>
    <w:uiPriority w:val="31"/>
    <w:semiHidden/>
    <w:qFormat/>
    <w:rsid w:val="00C96ED5"/>
    <w:rPr>
      <w:b/>
      <w:bCs/>
      <w:color w:val="B367FF" w:themeColor="accent1"/>
    </w:rPr>
  </w:style>
  <w:style w:type="character" w:styleId="IntenseReference">
    <w:name w:val="Intense Reference"/>
    <w:uiPriority w:val="32"/>
    <w:semiHidden/>
    <w:qFormat/>
    <w:rsid w:val="00C96ED5"/>
    <w:rPr>
      <w:b/>
      <w:bCs/>
      <w:i/>
      <w:iCs/>
      <w:caps/>
      <w:color w:val="B367FF"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E23A3E"/>
    <w:pPr>
      <w:pBdr>
        <w:bottom w:val="single" w:sz="18" w:space="1" w:color="FFFFFF" w:themeColor="background1"/>
      </w:pBdr>
      <w:spacing w:before="360" w:after="0" w:line="240" w:lineRule="auto"/>
      <w:jc w:val="center"/>
    </w:pPr>
    <w:rPr>
      <w:i/>
      <w:color w:val="FFFFFF" w:themeColor="background1"/>
      <w:sz w:val="48"/>
      <w:szCs w:val="88"/>
      <w:lang w:eastAsia="ja-JP"/>
    </w:rPr>
  </w:style>
  <w:style w:type="paragraph" w:styleId="Footer">
    <w:name w:val="footer"/>
    <w:basedOn w:val="Normal"/>
    <w:link w:val="FooterChar"/>
    <w:uiPriority w:val="99"/>
    <w:semiHidden/>
    <w:rsid w:val="00E23A3E"/>
    <w:pPr>
      <w:tabs>
        <w:tab w:val="center" w:pos="4680"/>
        <w:tab w:val="right" w:pos="9360"/>
      </w:tabs>
      <w:spacing w:before="0" w:after="0" w:line="240" w:lineRule="auto"/>
    </w:pPr>
    <w:rPr>
      <w:color w:val="FFFFFF" w:themeColor="background1"/>
    </w:rPr>
  </w:style>
  <w:style w:type="character" w:customStyle="1" w:styleId="FooterChar">
    <w:name w:val="Footer Char"/>
    <w:basedOn w:val="DefaultParagraphFont"/>
    <w:link w:val="Footer"/>
    <w:uiPriority w:val="99"/>
    <w:semiHidden/>
    <w:rsid w:val="00E23A3E"/>
    <w:rPr>
      <w:color w:val="FFFFFF" w:themeColor="background1"/>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337F39"/>
    <w:pPr>
      <w:spacing w:after="0"/>
    </w:pPr>
    <w:rPr>
      <w:b/>
      <w:color w:val="FFFFFF" w:themeColor="background1"/>
      <w:sz w:val="24"/>
      <w:lang w:eastAsia="ja-JP"/>
    </w:rPr>
  </w:style>
  <w:style w:type="paragraph" w:styleId="TOC2">
    <w:name w:val="toc 2"/>
    <w:basedOn w:val="Normal"/>
    <w:next w:val="Normal"/>
    <w:autoRedefine/>
    <w:uiPriority w:val="39"/>
    <w:rsid w:val="004E0047"/>
    <w:pPr>
      <w:spacing w:before="0" w:after="0" w:line="240" w:lineRule="auto"/>
      <w:ind w:left="360"/>
    </w:pPr>
    <w:rPr>
      <w:b/>
      <w:color w:val="FFFFFF" w:themeColor="background1"/>
      <w:lang w:eastAsia="ja-JP"/>
    </w:rPr>
  </w:style>
  <w:style w:type="paragraph" w:customStyle="1" w:styleId="QuoteAlt">
    <w:name w:val="Quote Alt"/>
    <w:basedOn w:val="Normal"/>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NormalonDarkBackground">
    <w:name w:val="Normal on Dark Background"/>
    <w:basedOn w:val="Normal"/>
    <w:qFormat/>
    <w:rsid w:val="00337F39"/>
    <w:pPr>
      <w:spacing w:after="0"/>
    </w:pPr>
    <w:rPr>
      <w:color w:val="FFFFFF" w:themeColor="background1"/>
      <w:lang w:eastAsia="ja-JP"/>
    </w:rPr>
  </w:style>
  <w:style w:type="paragraph" w:customStyle="1" w:styleId="Info">
    <w:name w:val="Info"/>
    <w:basedOn w:val="Normal"/>
    <w:qFormat/>
    <w:rsid w:val="00E23A3E"/>
    <w:pPr>
      <w:spacing w:before="0" w:after="0"/>
    </w:pPr>
    <w:rPr>
      <w:color w:val="FFFFFF" w:themeColor="background1"/>
    </w:rPr>
  </w:style>
  <w:style w:type="paragraph" w:customStyle="1" w:styleId="xmsonormal">
    <w:name w:val="x_msonormal"/>
    <w:basedOn w:val="Normal"/>
    <w:rsid w:val="009C5533"/>
    <w:pPr>
      <w:spacing w:before="0" w:after="0" w:line="240" w:lineRule="auto"/>
    </w:pPr>
    <w:rPr>
      <w:rFonts w:ascii="Calibri" w:hAnsi="Calibri" w:cs="Times New Roman"/>
      <w:color w:val="auto"/>
    </w:rPr>
  </w:style>
  <w:style w:type="paragraph" w:styleId="BalloonText">
    <w:name w:val="Balloon Text"/>
    <w:basedOn w:val="Normal"/>
    <w:link w:val="BalloonTextChar"/>
    <w:uiPriority w:val="99"/>
    <w:semiHidden/>
    <w:unhideWhenUsed/>
    <w:rsid w:val="00CE53A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3A6"/>
    <w:rPr>
      <w:rFonts w:ascii="Segoe UI" w:hAnsi="Segoe UI" w:cs="Segoe UI"/>
      <w:sz w:val="18"/>
      <w:szCs w:val="18"/>
    </w:rPr>
  </w:style>
  <w:style w:type="character" w:styleId="Hyperlink">
    <w:name w:val="Hyperlink"/>
    <w:basedOn w:val="DefaultParagraphFont"/>
    <w:uiPriority w:val="99"/>
    <w:unhideWhenUsed/>
    <w:rsid w:val="009C1151"/>
    <w:rPr>
      <w:color w:val="410082" w:themeColor="hyperlink"/>
      <w:u w:val="single"/>
    </w:rPr>
  </w:style>
  <w:style w:type="character" w:styleId="FollowedHyperlink">
    <w:name w:val="FollowedHyperlink"/>
    <w:basedOn w:val="DefaultParagraphFont"/>
    <w:uiPriority w:val="99"/>
    <w:semiHidden/>
    <w:unhideWhenUsed/>
    <w:rsid w:val="00072789"/>
    <w:rPr>
      <w:color w:val="932968" w:themeColor="followedHyperlink"/>
      <w:u w:val="single"/>
    </w:rPr>
  </w:style>
  <w:style w:type="paragraph" w:customStyle="1" w:styleId="Level1">
    <w:name w:val="Level 1"/>
    <w:uiPriority w:val="99"/>
    <w:rsid w:val="00970C36"/>
    <w:pPr>
      <w:autoSpaceDE w:val="0"/>
      <w:autoSpaceDN w:val="0"/>
      <w:adjustRightInd w:val="0"/>
      <w:spacing w:before="0" w:after="0" w:line="240" w:lineRule="auto"/>
      <w:ind w:left="720"/>
    </w:pPr>
    <w:rPr>
      <w:rFonts w:ascii="Times New Roman" w:hAnsi="Times New Roman" w:cs="Times New Roman"/>
      <w:sz w:val="24"/>
      <w:szCs w:val="24"/>
    </w:rPr>
  </w:style>
  <w:style w:type="paragraph" w:styleId="NormalWeb">
    <w:name w:val="Normal (Web)"/>
    <w:basedOn w:val="Normal"/>
    <w:uiPriority w:val="99"/>
    <w:rsid w:val="00FE3453"/>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47514">
      <w:bodyDiv w:val="1"/>
      <w:marLeft w:val="0"/>
      <w:marRight w:val="0"/>
      <w:marTop w:val="0"/>
      <w:marBottom w:val="0"/>
      <w:divBdr>
        <w:top w:val="none" w:sz="0" w:space="0" w:color="auto"/>
        <w:left w:val="none" w:sz="0" w:space="0" w:color="auto"/>
        <w:bottom w:val="none" w:sz="0" w:space="0" w:color="auto"/>
        <w:right w:val="none" w:sz="0" w:space="0" w:color="auto"/>
      </w:divBdr>
    </w:div>
    <w:div w:id="463621977">
      <w:bodyDiv w:val="1"/>
      <w:marLeft w:val="0"/>
      <w:marRight w:val="0"/>
      <w:marTop w:val="0"/>
      <w:marBottom w:val="0"/>
      <w:divBdr>
        <w:top w:val="none" w:sz="0" w:space="0" w:color="auto"/>
        <w:left w:val="none" w:sz="0" w:space="0" w:color="auto"/>
        <w:bottom w:val="none" w:sz="0" w:space="0" w:color="auto"/>
        <w:right w:val="none" w:sz="0" w:space="0" w:color="auto"/>
      </w:divBdr>
    </w:div>
    <w:div w:id="596711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wmf"/><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1\AppData\Roaming\Microsoft\Templates\Nonprofi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D89963165643DBA3B8B6A3E126C7F1"/>
        <w:category>
          <w:name w:val="General"/>
          <w:gallery w:val="placeholder"/>
        </w:category>
        <w:types>
          <w:type w:val="bbPlcHdr"/>
        </w:types>
        <w:behaviors>
          <w:behavior w:val="content"/>
        </w:behaviors>
        <w:guid w:val="{D86974C3-6581-4B81-AD7F-5348BD008C2D}"/>
      </w:docPartPr>
      <w:docPartBody>
        <w:p w:rsidR="000D771F" w:rsidRDefault="007B0B88">
          <w:pPr>
            <w:pStyle w:val="D5D89963165643DBA3B8B6A3E126C7F1"/>
          </w:pPr>
          <w:r>
            <w:t>Publication Name</w:t>
          </w:r>
        </w:p>
      </w:docPartBody>
    </w:docPart>
    <w:docPart>
      <w:docPartPr>
        <w:name w:val="4234E70108BF4F2C8C7170E7E035F7E2"/>
        <w:category>
          <w:name w:val="General"/>
          <w:gallery w:val="placeholder"/>
        </w:category>
        <w:types>
          <w:type w:val="bbPlcHdr"/>
        </w:types>
        <w:behaviors>
          <w:behavior w:val="content"/>
        </w:behaviors>
        <w:guid w:val="{D34F9CA0-0F45-47B5-A39B-89653DE2CF55}"/>
      </w:docPartPr>
      <w:docPartBody>
        <w:p w:rsidR="000D771F" w:rsidRDefault="007B0B88">
          <w:pPr>
            <w:pStyle w:val="4234E70108BF4F2C8C7170E7E035F7E2"/>
          </w:pPr>
          <w:r w:rsidRPr="00FC2165">
            <w:t>PG. 2</w:t>
          </w:r>
        </w:p>
      </w:docPartBody>
    </w:docPart>
    <w:docPart>
      <w:docPartPr>
        <w:name w:val="E00A85E447D949908DE52FE9DCFC3649"/>
        <w:category>
          <w:name w:val="General"/>
          <w:gallery w:val="placeholder"/>
        </w:category>
        <w:types>
          <w:type w:val="bbPlcHdr"/>
        </w:types>
        <w:behaviors>
          <w:behavior w:val="content"/>
        </w:behaviors>
        <w:guid w:val="{318AE619-491C-433D-963F-24D2B42186D9}"/>
      </w:docPartPr>
      <w:docPartBody>
        <w:p w:rsidR="000D771F" w:rsidRDefault="007B0B88">
          <w:pPr>
            <w:pStyle w:val="E00A85E447D949908DE52FE9DCFC3649"/>
          </w:pPr>
          <w:r w:rsidRPr="00FC2165">
            <w:t>PG. 3</w:t>
          </w:r>
        </w:p>
      </w:docPartBody>
    </w:docPart>
    <w:docPart>
      <w:docPartPr>
        <w:name w:val="1A183ED7500F4EFAA438AD21F3EF3357"/>
        <w:category>
          <w:name w:val="General"/>
          <w:gallery w:val="placeholder"/>
        </w:category>
        <w:types>
          <w:type w:val="bbPlcHdr"/>
        </w:types>
        <w:behaviors>
          <w:behavior w:val="content"/>
        </w:behaviors>
        <w:guid w:val="{9DE3BD38-B08B-4425-97D0-C0C602B109B6}"/>
      </w:docPartPr>
      <w:docPartBody>
        <w:p w:rsidR="000D771F" w:rsidRDefault="007B0B88">
          <w:pPr>
            <w:pStyle w:val="1A183ED7500F4EFAA438AD21F3EF3357"/>
          </w:pPr>
          <w:r w:rsidRPr="00FC2165">
            <w:t>PG. 4</w:t>
          </w:r>
        </w:p>
      </w:docPartBody>
    </w:docPart>
    <w:docPart>
      <w:docPartPr>
        <w:name w:val="25D3295013374222BA24F0121244881D"/>
        <w:category>
          <w:name w:val="General"/>
          <w:gallery w:val="placeholder"/>
        </w:category>
        <w:types>
          <w:type w:val="bbPlcHdr"/>
        </w:types>
        <w:behaviors>
          <w:behavior w:val="content"/>
        </w:behaviors>
        <w:guid w:val="{96EE2384-9923-4118-9D0E-26BE222366B9}"/>
      </w:docPartPr>
      <w:docPartBody>
        <w:p w:rsidR="000D771F" w:rsidRDefault="007B0B88">
          <w:pPr>
            <w:pStyle w:val="25D3295013374222BA24F0121244881D"/>
          </w:pPr>
          <w:r w:rsidRPr="00153C76">
            <w:t>Volume ##</w:t>
          </w:r>
        </w:p>
      </w:docPartBody>
    </w:docPart>
    <w:docPart>
      <w:docPartPr>
        <w:name w:val="12E2E2D068F349D29C3E7F5513D8C737"/>
        <w:category>
          <w:name w:val="General"/>
          <w:gallery w:val="placeholder"/>
        </w:category>
        <w:types>
          <w:type w:val="bbPlcHdr"/>
        </w:types>
        <w:behaviors>
          <w:behavior w:val="content"/>
        </w:behaviors>
        <w:guid w:val="{7A626AD3-6318-405E-B11F-49BBCA9FECDF}"/>
      </w:docPartPr>
      <w:docPartBody>
        <w:p w:rsidR="000D771F" w:rsidRDefault="007B0B88">
          <w:pPr>
            <w:pStyle w:val="12E2E2D068F349D29C3E7F5513D8C737"/>
          </w:pPr>
          <w:r w:rsidRPr="00153C76">
            <w:t>Issue ##</w:t>
          </w:r>
        </w:p>
      </w:docPartBody>
    </w:docPart>
    <w:docPart>
      <w:docPartPr>
        <w:name w:val="08C5BDF089E948D5AABD70EB93B24A06"/>
        <w:category>
          <w:name w:val="General"/>
          <w:gallery w:val="placeholder"/>
        </w:category>
        <w:types>
          <w:type w:val="bbPlcHdr"/>
        </w:types>
        <w:behaviors>
          <w:behavior w:val="content"/>
        </w:behaviors>
        <w:guid w:val="{3325A71B-3B6F-4194-B7FC-79A9C5FD9AB3}"/>
      </w:docPartPr>
      <w:docPartBody>
        <w:p w:rsidR="000D771F" w:rsidRDefault="007B0B88">
          <w:pPr>
            <w:pStyle w:val="08C5BDF089E948D5AABD70EB93B24A06"/>
          </w:pPr>
          <w:r w:rsidRPr="00153C76">
            <w:t>Publication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Dutch Roman 10pt">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88"/>
    <w:rsid w:val="000217D0"/>
    <w:rsid w:val="000D771F"/>
    <w:rsid w:val="00131885"/>
    <w:rsid w:val="0013647C"/>
    <w:rsid w:val="001F7039"/>
    <w:rsid w:val="002261CB"/>
    <w:rsid w:val="00351BFB"/>
    <w:rsid w:val="00400F2D"/>
    <w:rsid w:val="00420A36"/>
    <w:rsid w:val="004411F1"/>
    <w:rsid w:val="00445176"/>
    <w:rsid w:val="004F284D"/>
    <w:rsid w:val="00581CB3"/>
    <w:rsid w:val="005F7AFE"/>
    <w:rsid w:val="006F4CA7"/>
    <w:rsid w:val="007B0B88"/>
    <w:rsid w:val="0086723E"/>
    <w:rsid w:val="008B01FC"/>
    <w:rsid w:val="00933096"/>
    <w:rsid w:val="009B279B"/>
    <w:rsid w:val="00AC6E00"/>
    <w:rsid w:val="00B04D7F"/>
    <w:rsid w:val="00B36A7F"/>
    <w:rsid w:val="00C8762F"/>
    <w:rsid w:val="00CE6D82"/>
    <w:rsid w:val="00D82280"/>
    <w:rsid w:val="00D916DB"/>
    <w:rsid w:val="00E70C7C"/>
    <w:rsid w:val="00FB0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B981F106CA4FDF8DA438F470B05246">
    <w:name w:val="26B981F106CA4FDF8DA438F470B05246"/>
  </w:style>
  <w:style w:type="paragraph" w:customStyle="1" w:styleId="A5C5178162144B7882B7C9FC9749DA8D">
    <w:name w:val="A5C5178162144B7882B7C9FC9749DA8D"/>
  </w:style>
  <w:style w:type="paragraph" w:customStyle="1" w:styleId="AA0DE0E86A87434394DB1AE77463848B">
    <w:name w:val="AA0DE0E86A87434394DB1AE77463848B"/>
  </w:style>
  <w:style w:type="paragraph" w:customStyle="1" w:styleId="D5D89963165643DBA3B8B6A3E126C7F1">
    <w:name w:val="D5D89963165643DBA3B8B6A3E126C7F1"/>
  </w:style>
  <w:style w:type="paragraph" w:customStyle="1" w:styleId="2607A7C7B0AA4C6191FC8BB78D011C5D">
    <w:name w:val="2607A7C7B0AA4C6191FC8BB78D011C5D"/>
  </w:style>
  <w:style w:type="paragraph" w:customStyle="1" w:styleId="NormalonDarkBackground">
    <w:name w:val="Normal on Dark Background"/>
    <w:basedOn w:val="Normal"/>
    <w:qFormat/>
    <w:pPr>
      <w:spacing w:before="240" w:after="0" w:line="276" w:lineRule="auto"/>
    </w:pPr>
    <w:rPr>
      <w:color w:val="FFFFFF" w:themeColor="background1"/>
      <w:lang w:eastAsia="ja-JP"/>
    </w:rPr>
  </w:style>
  <w:style w:type="paragraph" w:customStyle="1" w:styleId="8A55AF3915C549CAA099EB085250F077">
    <w:name w:val="8A55AF3915C549CAA099EB085250F077"/>
  </w:style>
  <w:style w:type="paragraph" w:customStyle="1" w:styleId="4234E70108BF4F2C8C7170E7E035F7E2">
    <w:name w:val="4234E70108BF4F2C8C7170E7E035F7E2"/>
  </w:style>
  <w:style w:type="paragraph" w:customStyle="1" w:styleId="B8C83B63D3DA49D085D8BD0BE3AFDF1F">
    <w:name w:val="B8C83B63D3DA49D085D8BD0BE3AFDF1F"/>
  </w:style>
  <w:style w:type="paragraph" w:customStyle="1" w:styleId="E00A85E447D949908DE52FE9DCFC3649">
    <w:name w:val="E00A85E447D949908DE52FE9DCFC3649"/>
  </w:style>
  <w:style w:type="paragraph" w:customStyle="1" w:styleId="82B61D0DE5C14786BEC040FD9E0FC8CB">
    <w:name w:val="82B61D0DE5C14786BEC040FD9E0FC8CB"/>
  </w:style>
  <w:style w:type="paragraph" w:customStyle="1" w:styleId="1A183ED7500F4EFAA438AD21F3EF3357">
    <w:name w:val="1A183ED7500F4EFAA438AD21F3EF3357"/>
  </w:style>
  <w:style w:type="paragraph" w:customStyle="1" w:styleId="9295A5B83E9240A7A645C6680831D2CD">
    <w:name w:val="9295A5B83E9240A7A645C6680831D2CD"/>
  </w:style>
  <w:style w:type="paragraph" w:customStyle="1" w:styleId="9DC0A8AC7BA84364AF2710D5C36F51B7">
    <w:name w:val="9DC0A8AC7BA84364AF2710D5C36F51B7"/>
  </w:style>
  <w:style w:type="paragraph" w:customStyle="1" w:styleId="6FDB5B8B7B4B4C0484546E2D2B7FB557">
    <w:name w:val="6FDB5B8B7B4B4C0484546E2D2B7FB557"/>
  </w:style>
  <w:style w:type="paragraph" w:customStyle="1" w:styleId="6C52F246637B4C86BE06E1AA6362F426">
    <w:name w:val="6C52F246637B4C86BE06E1AA6362F426"/>
  </w:style>
  <w:style w:type="paragraph" w:customStyle="1" w:styleId="8358A7B0E0344179A29F150E74D81851">
    <w:name w:val="8358A7B0E0344179A29F150E74D81851"/>
  </w:style>
  <w:style w:type="paragraph" w:customStyle="1" w:styleId="C030F62BAFD54C588E3DB42656AC370E">
    <w:name w:val="C030F62BAFD54C588E3DB42656AC370E"/>
  </w:style>
  <w:style w:type="paragraph" w:customStyle="1" w:styleId="D5F1A43247A140A0925E9174C25F34B0">
    <w:name w:val="D5F1A43247A140A0925E9174C25F34B0"/>
  </w:style>
  <w:style w:type="paragraph" w:customStyle="1" w:styleId="0307F76CBFF54204AE3775A149EFE5E1">
    <w:name w:val="0307F76CBFF54204AE3775A149EFE5E1"/>
  </w:style>
  <w:style w:type="paragraph" w:customStyle="1" w:styleId="6585FC54FF3E4CB587E0533E3C2D997D">
    <w:name w:val="6585FC54FF3E4CB587E0533E3C2D997D"/>
  </w:style>
  <w:style w:type="paragraph" w:customStyle="1" w:styleId="73D272869E644065BCF1D115888B88F6">
    <w:name w:val="73D272869E644065BCF1D115888B88F6"/>
  </w:style>
  <w:style w:type="paragraph" w:customStyle="1" w:styleId="935AAA2104484B51A3ACB9979AAA62BE">
    <w:name w:val="935AAA2104484B51A3ACB9979AAA62BE"/>
  </w:style>
  <w:style w:type="paragraph" w:customStyle="1" w:styleId="C4815158E32846F4AF779A46069420E9">
    <w:name w:val="C4815158E32846F4AF779A46069420E9"/>
  </w:style>
  <w:style w:type="paragraph" w:customStyle="1" w:styleId="EF9622E262334EB1ABA869026C161D2B">
    <w:name w:val="EF9622E262334EB1ABA869026C161D2B"/>
  </w:style>
  <w:style w:type="paragraph" w:customStyle="1" w:styleId="A09B903AD1AF4CBAABB3E798DDC14E35">
    <w:name w:val="A09B903AD1AF4CBAABB3E798DDC14E35"/>
  </w:style>
  <w:style w:type="paragraph" w:customStyle="1" w:styleId="19901A7C655D46E6BC0B955F553F17E1">
    <w:name w:val="19901A7C655D46E6BC0B955F553F17E1"/>
  </w:style>
  <w:style w:type="paragraph" w:customStyle="1" w:styleId="BA71D91807264435A06C0503FEE866C6">
    <w:name w:val="BA71D91807264435A06C0503FEE866C6"/>
  </w:style>
  <w:style w:type="paragraph" w:customStyle="1" w:styleId="25D3295013374222BA24F0121244881D">
    <w:name w:val="25D3295013374222BA24F0121244881D"/>
  </w:style>
  <w:style w:type="paragraph" w:customStyle="1" w:styleId="12E2E2D068F349D29C3E7F5513D8C737">
    <w:name w:val="12E2E2D068F349D29C3E7F5513D8C737"/>
  </w:style>
  <w:style w:type="paragraph" w:customStyle="1" w:styleId="08C5BDF089E948D5AABD70EB93B24A06">
    <w:name w:val="08C5BDF089E948D5AABD70EB93B24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KSU">
      <a:dk1>
        <a:sysClr val="windowText" lastClr="000000"/>
      </a:dk1>
      <a:lt1>
        <a:sysClr val="window" lastClr="FFFFFF"/>
      </a:lt1>
      <a:dk2>
        <a:srgbClr val="69676D"/>
      </a:dk2>
      <a:lt2>
        <a:srgbClr val="D9B3FF"/>
      </a:lt2>
      <a:accent1>
        <a:srgbClr val="B367FF"/>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Custom 2">
      <a:majorFont>
        <a:latin typeface="Bookman Old Style"/>
        <a:ea typeface=""/>
        <a:cs typeface=""/>
      </a:majorFont>
      <a:minorFont>
        <a:latin typeface="Bodoni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March</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5A62FA2996AA4B957AF61F2CBFBC3D" ma:contentTypeVersion="11" ma:contentTypeDescription="Create a new document." ma:contentTypeScope="" ma:versionID="6472c169db10a5b7010bd6efa6c99dc1">
  <xsd:schema xmlns:xsd="http://www.w3.org/2001/XMLSchema" xmlns:xs="http://www.w3.org/2001/XMLSchema" xmlns:p="http://schemas.microsoft.com/office/2006/metadata/properties" xmlns:ns3="1785eae3-dbf9-4ab2-80d3-3e77af72e096" xmlns:ns4="6c784e5e-0ad1-42f3-a413-f00a0e25a2e0" targetNamespace="http://schemas.microsoft.com/office/2006/metadata/properties" ma:root="true" ma:fieldsID="2bea7e712448ccbacaa312b62ad86f28" ns3:_="" ns4:_="">
    <xsd:import namespace="1785eae3-dbf9-4ab2-80d3-3e77af72e096"/>
    <xsd:import namespace="6c784e5e-0ad1-42f3-a413-f00a0e25a2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5eae3-dbf9-4ab2-80d3-3e77af72e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784e5e-0ad1-42f3-a413-f00a0e25a2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41135F-A49D-4CB1-9988-2CE5D1FFC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5eae3-dbf9-4ab2-80d3-3e77af72e096"/>
    <ds:schemaRef ds:uri="6c784e5e-0ad1-42f3-a413-f00a0e25a2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76850-8774-4100-A2F9-70CE6E950981}">
  <ds:schemaRefs>
    <ds:schemaRef ds:uri="http://schemas.microsoft.com/sharepoint/v3/contenttype/forms"/>
  </ds:schemaRefs>
</ds:datastoreItem>
</file>

<file path=customXml/itemProps4.xml><?xml version="1.0" encoding="utf-8"?>
<ds:datastoreItem xmlns:ds="http://schemas.openxmlformats.org/officeDocument/2006/customXml" ds:itemID="{4650F451-1104-4818-8A51-AD9AC4F1BDE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CACD60C-5C64-4E1E-9746-B0AE09A24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 newsletter</Template>
  <TotalTime>3</TotalTime>
  <Pages>6</Pages>
  <Words>1408</Words>
  <Characters>8027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February</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OP-1</dc:creator>
  <cp:keywords/>
  <dc:description/>
  <cp:lastModifiedBy>Amanda McCormick</cp:lastModifiedBy>
  <cp:revision>4</cp:revision>
  <cp:lastPrinted>2019-05-02T18:53:00Z</cp:lastPrinted>
  <dcterms:created xsi:type="dcterms:W3CDTF">2020-05-13T19:49:00Z</dcterms:created>
  <dcterms:modified xsi:type="dcterms:W3CDTF">2020-05-13T20:06:00Z</dcterms:modified>
  <cp:category>May |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0x010100B15A62FA2996AA4B957AF61F2CBFBC3D</vt:lpwstr>
  </property>
</Properties>
</file>